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right" w:tblpY="1986"/>
        <w:tblOverlap w:val="never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51"/>
        <w:gridCol w:w="147"/>
        <w:gridCol w:w="2551"/>
        <w:gridCol w:w="147"/>
        <w:gridCol w:w="2552"/>
      </w:tblGrid>
      <w:tr w:rsidR="00807BFD" w:rsidRPr="00807BFD" w14:paraId="47648091" w14:textId="77777777" w:rsidTr="004A644E">
        <w:trPr>
          <w:trHeight w:val="227"/>
          <w:tblCellSpacing w:w="0" w:type="dxa"/>
        </w:trPr>
        <w:tc>
          <w:tcPr>
            <w:tcW w:w="2551" w:type="dxa"/>
            <w:vAlign w:val="center"/>
          </w:tcPr>
          <w:p w14:paraId="457BEFFE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August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F97ABD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47" w:type="dxa"/>
            <w:vAlign w:val="center"/>
          </w:tcPr>
          <w:p w14:paraId="3EB2CEDF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B7148E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September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47" w:type="dxa"/>
            <w:vAlign w:val="center"/>
          </w:tcPr>
          <w:p w14:paraId="469C79BB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BF6D55E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October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</w:p>
        </w:tc>
      </w:tr>
      <w:tr w:rsidR="00807BFD" w:rsidRPr="00807BFD" w14:paraId="02248097" w14:textId="77777777" w:rsidTr="00062DE6">
        <w:trPr>
          <w:trHeight w:val="1984"/>
          <w:tblCellSpacing w:w="0" w:type="dxa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5A5199B" w14:textId="77777777" w:rsidR="00AB5841" w:rsidRPr="009453BD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59D454D4" w14:textId="77777777" w:rsidR="00862E08" w:rsidRPr="00575599" w:rsidRDefault="00862E08" w:rsidP="00862E08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                                  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1</w:t>
            </w:r>
          </w:p>
          <w:p w14:paraId="41C73D3B" w14:textId="77777777" w:rsidR="00862E08" w:rsidRPr="00575599" w:rsidRDefault="00862E08" w:rsidP="00862E08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EA7635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8</w:t>
            </w:r>
          </w:p>
          <w:p w14:paraId="1384CFB6" w14:textId="77777777" w:rsidR="00862E08" w:rsidRPr="00575599" w:rsidRDefault="00862E08" w:rsidP="00862E08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11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15</w:t>
            </w:r>
          </w:p>
          <w:p w14:paraId="69213356" w14:textId="77777777" w:rsidR="00862E08" w:rsidRPr="00575599" w:rsidRDefault="00862E08" w:rsidP="00862E08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20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22</w:t>
            </w:r>
          </w:p>
          <w:p w14:paraId="39BB4941" w14:textId="77777777" w:rsidR="0062560F" w:rsidRDefault="00862E08" w:rsidP="00862E08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24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25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26</w:t>
            </w:r>
            <w:r w:rsidRPr="00EA7635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27</w:t>
            </w:r>
            <w:r w:rsidRPr="00EA7635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28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29</w:t>
            </w:r>
          </w:p>
          <w:p w14:paraId="60F60260" w14:textId="77777777" w:rsidR="00862E08" w:rsidRPr="009453BD" w:rsidRDefault="00862E08" w:rsidP="00862E08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30 </w:t>
            </w:r>
            <w:r w:rsidRPr="0005489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A7BD9">
              <w:rPr>
                <w:rFonts w:ascii="Arial" w:hAnsi="Arial" w:cs="Arial"/>
                <w:sz w:val="18"/>
                <w:szCs w:val="18"/>
                <w:shd w:val="clear" w:color="auto" w:fill="F7CAAC"/>
              </w:rPr>
              <w:t>31</w:t>
            </w:r>
          </w:p>
        </w:tc>
        <w:tc>
          <w:tcPr>
            <w:tcW w:w="147" w:type="dxa"/>
          </w:tcPr>
          <w:p w14:paraId="58C60CD1" w14:textId="77777777" w:rsidR="00965E65" w:rsidRPr="009453BD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0E69600" w14:textId="77777777" w:rsidR="00AB5841" w:rsidRPr="009453BD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6915634D" w14:textId="77777777" w:rsidR="00D06CFC" w:rsidRPr="00A222A2" w:rsidRDefault="00D06CFC" w:rsidP="00D06C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      </w:t>
            </w:r>
            <w:r w:rsidR="00D32AFA"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 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    </w:t>
            </w:r>
            <w:r w:rsidR="00D32AFA"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1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D32AFA">
              <w:rPr>
                <w:rFonts w:ascii="Arial" w:hAnsi="Arial" w:cs="Arial"/>
                <w:sz w:val="18"/>
                <w:szCs w:val="18"/>
              </w:rPr>
              <w:t>2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D32AFA">
              <w:rPr>
                <w:rFonts w:ascii="Arial" w:hAnsi="Arial" w:cs="Arial"/>
                <w:sz w:val="18"/>
                <w:szCs w:val="18"/>
              </w:rPr>
              <w:t>3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D32AFA">
              <w:rPr>
                <w:rFonts w:ascii="Arial" w:hAnsi="Arial" w:cs="Arial"/>
                <w:sz w:val="18"/>
                <w:szCs w:val="18"/>
              </w:rPr>
              <w:t>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659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="0026592B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5</w:t>
            </w:r>
          </w:p>
          <w:p w14:paraId="748F70FD" w14:textId="77777777" w:rsidR="00D06CFC" w:rsidRPr="00A222A2" w:rsidRDefault="00D06CFC" w:rsidP="00D06C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Pr="001C5801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="00D32AFA" w:rsidRPr="001C5801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7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D32AFA">
              <w:rPr>
                <w:rFonts w:ascii="Arial" w:hAnsi="Arial" w:cs="Arial"/>
                <w:sz w:val="18"/>
                <w:szCs w:val="18"/>
              </w:rPr>
              <w:t>8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A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32AFA">
              <w:rPr>
                <w:rFonts w:ascii="Arial" w:hAnsi="Arial" w:cs="Arial"/>
                <w:sz w:val="18"/>
                <w:szCs w:val="18"/>
              </w:rPr>
              <w:t xml:space="preserve"> 9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A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1</w:t>
            </w:r>
            <w:r w:rsidR="00D32AFA">
              <w:rPr>
                <w:rFonts w:ascii="Arial" w:hAnsi="Arial" w:cs="Arial"/>
                <w:sz w:val="18"/>
                <w:szCs w:val="18"/>
              </w:rPr>
              <w:t>0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 w:rsidR="00D32AFA">
              <w:rPr>
                <w:rFonts w:ascii="Arial" w:hAnsi="Arial" w:cs="Arial"/>
                <w:sz w:val="18"/>
                <w:szCs w:val="18"/>
              </w:rPr>
              <w:t>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</w:p>
          <w:p w14:paraId="3DEE88F4" w14:textId="77777777" w:rsidR="00D06CFC" w:rsidRPr="00A222A2" w:rsidRDefault="00D06CFC" w:rsidP="00D06C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>1</w:t>
            </w:r>
            <w:r w:rsidR="00D32AFA">
              <w:rPr>
                <w:rFonts w:ascii="Arial" w:hAnsi="Arial" w:cs="Arial"/>
                <w:sz w:val="18"/>
                <w:szCs w:val="18"/>
              </w:rPr>
              <w:t>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 w:rsidR="00D32AFA">
              <w:rPr>
                <w:rFonts w:ascii="Arial" w:hAnsi="Arial" w:cs="Arial"/>
                <w:sz w:val="18"/>
                <w:szCs w:val="18"/>
              </w:rPr>
              <w:t>5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 w:rsidR="00D32AFA">
              <w:rPr>
                <w:rFonts w:ascii="Arial" w:hAnsi="Arial" w:cs="Arial"/>
                <w:sz w:val="18"/>
                <w:szCs w:val="18"/>
              </w:rPr>
              <w:t>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 w:rsidR="00D32AFA">
              <w:rPr>
                <w:rFonts w:ascii="Arial" w:hAnsi="Arial" w:cs="Arial"/>
                <w:sz w:val="18"/>
                <w:szCs w:val="18"/>
              </w:rPr>
              <w:t>7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 w:rsidR="00D32AFA">
              <w:rPr>
                <w:rFonts w:ascii="Arial" w:hAnsi="Arial" w:cs="Arial"/>
                <w:sz w:val="18"/>
                <w:szCs w:val="18"/>
              </w:rPr>
              <w:t>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32A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AFA" w:rsidRPr="001C5801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19</w:t>
            </w:r>
          </w:p>
          <w:p w14:paraId="0308D9FA" w14:textId="77777777" w:rsidR="00D06CFC" w:rsidRPr="00A222A2" w:rsidRDefault="00D06CFC" w:rsidP="00D06C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0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2</w:t>
            </w:r>
            <w:r w:rsidR="00D32AFA">
              <w:rPr>
                <w:rFonts w:ascii="Arial" w:hAnsi="Arial" w:cs="Arial"/>
                <w:sz w:val="18"/>
                <w:szCs w:val="18"/>
              </w:rPr>
              <w:t>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2</w:t>
            </w:r>
            <w:r w:rsidR="00D32AFA">
              <w:rPr>
                <w:rFonts w:ascii="Arial" w:hAnsi="Arial" w:cs="Arial"/>
                <w:sz w:val="18"/>
                <w:szCs w:val="18"/>
              </w:rPr>
              <w:t>2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2</w:t>
            </w:r>
            <w:r w:rsidR="00D32AFA">
              <w:rPr>
                <w:rFonts w:ascii="Arial" w:hAnsi="Arial" w:cs="Arial"/>
                <w:sz w:val="18"/>
                <w:szCs w:val="18"/>
              </w:rPr>
              <w:t>3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2</w:t>
            </w:r>
            <w:r w:rsidR="00D32AFA">
              <w:rPr>
                <w:rFonts w:ascii="Arial" w:hAnsi="Arial" w:cs="Arial"/>
                <w:sz w:val="18"/>
                <w:szCs w:val="18"/>
              </w:rPr>
              <w:t>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</w:rPr>
              <w:t>2</w:t>
            </w:r>
            <w:r w:rsidR="00D32AFA" w:rsidRPr="00F9732C">
              <w:rPr>
                <w:rFonts w:ascii="Arial" w:hAnsi="Arial" w:cs="Arial"/>
                <w:sz w:val="18"/>
                <w:szCs w:val="18"/>
                <w:shd w:val="clear" w:color="auto" w:fill="BDD6EE"/>
              </w:rPr>
              <w:t>5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A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6</w:t>
            </w:r>
          </w:p>
          <w:p w14:paraId="059EFD6D" w14:textId="77777777" w:rsidR="00965E65" w:rsidRPr="009453BD" w:rsidRDefault="00D06CFC" w:rsidP="00D06C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  <w:r w:rsidR="00D32AFA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7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2</w:t>
            </w:r>
            <w:r w:rsidR="00D32AFA">
              <w:rPr>
                <w:rFonts w:ascii="Arial" w:hAnsi="Arial" w:cs="Arial"/>
                <w:sz w:val="18"/>
                <w:szCs w:val="18"/>
              </w:rPr>
              <w:t>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D32AFA" w:rsidRPr="00F60180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29   </w:t>
            </w: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47" w:type="dxa"/>
          </w:tcPr>
          <w:p w14:paraId="3F6CFB84" w14:textId="77777777" w:rsidR="00965E65" w:rsidRPr="009453BD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2F9DB46" w14:textId="77777777" w:rsidR="00AB5841" w:rsidRPr="009453BD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565DDF4D" w14:textId="77777777" w:rsidR="00D32AFA" w:rsidRPr="00575599" w:rsidRDefault="00D32AFA" w:rsidP="00D32AFA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                       </w:t>
            </w:r>
            <w:r w:rsidRPr="001B3452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 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</w:t>
            </w:r>
            <w:r w:rsidRPr="001B3452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26592B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 w:rsidR="0026592B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3</w:t>
            </w:r>
          </w:p>
          <w:p w14:paraId="6A4C62C3" w14:textId="77777777" w:rsidR="00D32AFA" w:rsidRPr="00575599" w:rsidRDefault="00D32AFA" w:rsidP="00D32AFA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4</w:t>
            </w:r>
            <w:r w:rsidRPr="00A350D9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10</w:t>
            </w:r>
          </w:p>
          <w:p w14:paraId="0F75D239" w14:textId="77777777" w:rsidR="00D32AFA" w:rsidRPr="00575599" w:rsidRDefault="00D32AFA" w:rsidP="00D32AFA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0180">
              <w:rPr>
                <w:rFonts w:ascii="Arial" w:hAnsi="Arial" w:cs="Arial"/>
                <w:sz w:val="18"/>
                <w:szCs w:val="18"/>
                <w:shd w:val="clear" w:color="auto" w:fill="BFBFBF" w:themeFill="background1" w:themeFillShade="BF"/>
                <w:lang w:eastAsia="en-CA"/>
              </w:rPr>
              <w:t>12</w:t>
            </w:r>
            <w:r w:rsidRPr="00EA7635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>16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17</w:t>
            </w:r>
          </w:p>
          <w:p w14:paraId="360E8017" w14:textId="77777777" w:rsidR="00D32AFA" w:rsidRPr="00575599" w:rsidRDefault="00D32AFA" w:rsidP="00D32AFA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064E9E">
              <w:rPr>
                <w:rFonts w:ascii="Arial" w:hAnsi="Arial" w:cs="Arial"/>
                <w:sz w:val="18"/>
                <w:szCs w:val="18"/>
                <w:highlight w:val="yellow"/>
                <w:shd w:val="clear" w:color="auto" w:fill="BDD6EE"/>
                <w:lang w:eastAsia="en-CA"/>
              </w:rPr>
              <w:t>19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D195B">
              <w:rPr>
                <w:rFonts w:ascii="Arial" w:hAnsi="Arial" w:cs="Arial"/>
                <w:sz w:val="18"/>
                <w:szCs w:val="18"/>
                <w:lang w:eastAsia="en-CA"/>
              </w:rPr>
              <w:t>23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24</w:t>
            </w:r>
          </w:p>
          <w:p w14:paraId="6554D2B6" w14:textId="77777777" w:rsidR="00965E65" w:rsidRPr="009453BD" w:rsidRDefault="00D32AFA" w:rsidP="00D32AFA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30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31</w:t>
            </w:r>
          </w:p>
        </w:tc>
      </w:tr>
      <w:tr w:rsidR="00807BFD" w:rsidRPr="00807BFD" w14:paraId="66C04E11" w14:textId="77777777" w:rsidTr="004A644E">
        <w:trPr>
          <w:trHeight w:val="227"/>
          <w:tblCellSpacing w:w="0" w:type="dxa"/>
        </w:trPr>
        <w:tc>
          <w:tcPr>
            <w:tcW w:w="2551" w:type="dxa"/>
            <w:vAlign w:val="center"/>
          </w:tcPr>
          <w:p w14:paraId="4D65C69E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November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47" w:type="dxa"/>
            <w:vAlign w:val="center"/>
          </w:tcPr>
          <w:p w14:paraId="54818A38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8A069A1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December 20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47" w:type="dxa"/>
            <w:vAlign w:val="center"/>
          </w:tcPr>
          <w:p w14:paraId="0D00EC74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7BE2FF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January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</w:tr>
      <w:tr w:rsidR="00807BFD" w:rsidRPr="00807BFD" w14:paraId="44DD12DF" w14:textId="77777777" w:rsidTr="004A644E">
        <w:trPr>
          <w:trHeight w:val="1984"/>
          <w:tblCellSpacing w:w="0" w:type="dxa"/>
        </w:trPr>
        <w:tc>
          <w:tcPr>
            <w:tcW w:w="2551" w:type="dxa"/>
          </w:tcPr>
          <w:p w14:paraId="7A7FBEB5" w14:textId="77777777" w:rsidR="00AB5841" w:rsidRPr="009453BD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11C43279" w14:textId="77777777" w:rsidR="00AE0D10" w:rsidRPr="00575599" w:rsidRDefault="00AE0D10" w:rsidP="00AE0D1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7</w:t>
            </w:r>
          </w:p>
          <w:p w14:paraId="2ED1043B" w14:textId="77777777" w:rsidR="00AE0D10" w:rsidRPr="00575599" w:rsidRDefault="00AE0D10" w:rsidP="00AE0D1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4A7BD9">
              <w:rPr>
                <w:rFonts w:ascii="Arial" w:hAnsi="Arial" w:cs="Arial"/>
                <w:sz w:val="18"/>
                <w:szCs w:val="18"/>
                <w:shd w:val="clear" w:color="auto" w:fill="F7CAAC"/>
                <w:lang w:eastAsia="en-CA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1B345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1B345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14</w:t>
            </w:r>
          </w:p>
          <w:p w14:paraId="239C0EB9" w14:textId="77777777" w:rsidR="00AE0D10" w:rsidRPr="00575599" w:rsidRDefault="00AE0D10" w:rsidP="00AE0D1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4A7BD9">
              <w:rPr>
                <w:rFonts w:ascii="Arial" w:hAnsi="Arial" w:cs="Arial"/>
                <w:sz w:val="18"/>
                <w:szCs w:val="18"/>
                <w:shd w:val="clear" w:color="auto" w:fill="F7CAAC"/>
                <w:lang w:eastAsia="en-CA"/>
              </w:rPr>
              <w:t>16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21</w:t>
            </w:r>
          </w:p>
          <w:p w14:paraId="34ED8708" w14:textId="77777777" w:rsidR="00AE0D10" w:rsidRPr="00575599" w:rsidRDefault="00AE0D10" w:rsidP="00AE0D1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27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28</w:t>
            </w:r>
          </w:p>
          <w:p w14:paraId="1761FDBF" w14:textId="77777777" w:rsidR="00965E65" w:rsidRPr="009453BD" w:rsidRDefault="00AE0D10" w:rsidP="00AE0D1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30   </w:t>
            </w:r>
          </w:p>
        </w:tc>
        <w:tc>
          <w:tcPr>
            <w:tcW w:w="147" w:type="dxa"/>
          </w:tcPr>
          <w:p w14:paraId="255058F0" w14:textId="77777777" w:rsidR="00965E65" w:rsidRPr="009453BD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670ACC8" w14:textId="77777777" w:rsidR="00AB5841" w:rsidRPr="009453BD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7BA133F8" w14:textId="77777777" w:rsidR="00D069EB" w:rsidRPr="00A222A2" w:rsidRDefault="00D069EB" w:rsidP="00D069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="0026592B"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5</w:t>
            </w:r>
          </w:p>
          <w:p w14:paraId="72539D96" w14:textId="77777777" w:rsidR="00D069EB" w:rsidRPr="00A222A2" w:rsidRDefault="00D069EB" w:rsidP="00D069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9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12</w:t>
            </w:r>
          </w:p>
          <w:p w14:paraId="0CD1844C" w14:textId="77777777" w:rsidR="00D069EB" w:rsidRPr="00A222A2" w:rsidRDefault="00D069EB" w:rsidP="00D069EB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235D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13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6C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1AB753FA" w:rsidRPr="60892F8F">
              <w:rPr>
                <w:rFonts w:ascii="Arial" w:hAnsi="Arial" w:cs="Arial"/>
                <w:sz w:val="18"/>
                <w:szCs w:val="18"/>
              </w:rPr>
              <w:t xml:space="preserve">17   </w:t>
            </w:r>
            <w:r w:rsidR="1AB753FA" w:rsidRPr="004A7BD9">
              <w:rPr>
                <w:rFonts w:ascii="Arial" w:hAnsi="Arial" w:cs="Arial"/>
                <w:sz w:val="18"/>
                <w:szCs w:val="18"/>
                <w:shd w:val="clear" w:color="auto" w:fill="F7CAAC"/>
              </w:rPr>
              <w:t>18</w:t>
            </w:r>
            <w:r w:rsidR="1AB753FA" w:rsidRPr="60892F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1AB753FA" w:rsidRPr="000C3566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19</w:t>
            </w:r>
          </w:p>
          <w:p w14:paraId="5CCD1460" w14:textId="77777777" w:rsidR="00965E65" w:rsidRPr="009453BD" w:rsidRDefault="1AB753FA" w:rsidP="003271F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20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21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22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23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24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25</w:t>
            </w:r>
            <w:r w:rsidRPr="60892F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26</w:t>
            </w:r>
          </w:p>
          <w:p w14:paraId="42938CA1" w14:textId="77777777" w:rsidR="00965E65" w:rsidRPr="009453BD" w:rsidRDefault="00D069EB" w:rsidP="003271F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</w:pP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27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F6C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31</w:t>
            </w:r>
            <w:r w:rsidR="1AB753FA" w:rsidRPr="60892F8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186C997" w14:textId="77777777" w:rsidR="00965E65" w:rsidRPr="009453BD" w:rsidRDefault="00965E65" w:rsidP="00D069EB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" w:type="dxa"/>
          </w:tcPr>
          <w:p w14:paraId="1AF07C2D" w14:textId="77777777" w:rsidR="00965E65" w:rsidRPr="009453BD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6D8876B" w14:textId="77777777" w:rsidR="00AB5841" w:rsidRPr="009453BD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0BCFC8C6" w14:textId="77777777" w:rsidR="00BF6CF5" w:rsidRPr="009453BD" w:rsidRDefault="00BF6CF5" w:rsidP="00BF6CF5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592B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Pr="003271FD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2</w:t>
            </w:r>
          </w:p>
          <w:p w14:paraId="3D56108C" w14:textId="77777777" w:rsidR="00BF6CF5" w:rsidRPr="009453BD" w:rsidRDefault="00BF6CF5" w:rsidP="00BF6CF5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3</w:t>
            </w:r>
            <w:r w:rsidRPr="00F8523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26592B">
              <w:rPr>
                <w:rFonts w:ascii="Arial" w:hAnsi="Arial" w:cs="Arial"/>
                <w:sz w:val="18"/>
                <w:szCs w:val="18"/>
                <w:shd w:val="clear" w:color="auto" w:fill="F7CAAC"/>
                <w:lang w:eastAsia="en-CA"/>
              </w:rPr>
              <w:t xml:space="preserve">  4</w:t>
            </w:r>
            <w:r w:rsidRPr="00087FD9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</w:t>
            </w:r>
            <w:r w:rsidRPr="009453BD">
              <w:rPr>
                <w:rFonts w:ascii="Arial" w:hAnsi="Arial" w:cs="Arial"/>
                <w:sz w:val="18"/>
                <w:szCs w:val="18"/>
                <w:lang w:eastAsia="en-CA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2650AF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6     7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9</w:t>
            </w:r>
          </w:p>
          <w:p w14:paraId="29C5A2AD" w14:textId="77777777" w:rsidR="00BF6CF5" w:rsidRPr="009453BD" w:rsidRDefault="00BF6CF5" w:rsidP="00BF6CF5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>11   12   13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9453BD">
              <w:rPr>
                <w:rFonts w:ascii="Arial" w:hAnsi="Arial" w:cs="Arial"/>
                <w:sz w:val="18"/>
                <w:szCs w:val="18"/>
                <w:lang w:eastAsia="en-CA"/>
              </w:rPr>
              <w:t>14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9453BD">
              <w:rPr>
                <w:rFonts w:ascii="Arial" w:hAnsi="Arial" w:cs="Arial"/>
                <w:sz w:val="18"/>
                <w:szCs w:val="18"/>
                <w:lang w:eastAsia="en-CA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16</w:t>
            </w:r>
          </w:p>
          <w:p w14:paraId="1DFE9C32" w14:textId="77777777" w:rsidR="00BF6CF5" w:rsidRPr="009453BD" w:rsidRDefault="00BF6CF5" w:rsidP="00BF6CF5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6619F4">
              <w:rPr>
                <w:rFonts w:ascii="Arial" w:hAnsi="Arial" w:cs="Arial"/>
                <w:sz w:val="18"/>
                <w:szCs w:val="18"/>
                <w:shd w:val="clear" w:color="auto" w:fill="A8D08D" w:themeFill="accent6" w:themeFillTint="99"/>
                <w:lang w:eastAsia="en-CA"/>
              </w:rPr>
              <w:t>18   19   20   21   22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23</w:t>
            </w:r>
          </w:p>
          <w:p w14:paraId="4BBAD95E" w14:textId="77777777" w:rsidR="00BF6CF5" w:rsidRDefault="00BF6CF5" w:rsidP="00BF6CF5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6619F4">
              <w:rPr>
                <w:rFonts w:ascii="Arial" w:hAnsi="Arial" w:cs="Arial"/>
                <w:sz w:val="18"/>
                <w:szCs w:val="18"/>
                <w:shd w:val="clear" w:color="auto" w:fill="A8D08D" w:themeFill="accent6" w:themeFillTint="99"/>
                <w:lang w:eastAsia="en-CA"/>
              </w:rPr>
              <w:t>25   26   27   28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29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F6B1C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30</w:t>
            </w:r>
          </w:p>
          <w:p w14:paraId="5A31D59F" w14:textId="77777777" w:rsidR="00965E65" w:rsidRPr="009453BD" w:rsidRDefault="00BF6CF5" w:rsidP="00BF6CF5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31</w:t>
            </w:r>
          </w:p>
        </w:tc>
      </w:tr>
      <w:tr w:rsidR="00807BFD" w:rsidRPr="00807BFD" w14:paraId="3D7FFE7F" w14:textId="77777777" w:rsidTr="004A644E">
        <w:trPr>
          <w:trHeight w:val="227"/>
          <w:tblCellSpacing w:w="0" w:type="dxa"/>
        </w:trPr>
        <w:tc>
          <w:tcPr>
            <w:tcW w:w="2551" w:type="dxa"/>
            <w:vAlign w:val="center"/>
          </w:tcPr>
          <w:p w14:paraId="7029D43E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February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47" w:type="dxa"/>
            <w:vAlign w:val="center"/>
          </w:tcPr>
          <w:p w14:paraId="0FC0498F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ED2B050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March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47" w:type="dxa"/>
            <w:vAlign w:val="center"/>
          </w:tcPr>
          <w:p w14:paraId="53C2E433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B94B05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April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</w:tr>
      <w:tr w:rsidR="00807BFD" w:rsidRPr="00807BFD" w14:paraId="1659E027" w14:textId="77777777" w:rsidTr="004A644E">
        <w:trPr>
          <w:trHeight w:val="1984"/>
          <w:tblCellSpacing w:w="0" w:type="dxa"/>
        </w:trPr>
        <w:tc>
          <w:tcPr>
            <w:tcW w:w="2551" w:type="dxa"/>
          </w:tcPr>
          <w:p w14:paraId="72531564" w14:textId="77777777" w:rsidR="00AB5841" w:rsidRPr="00575599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575599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Tu</w:t>
            </w:r>
            <w:r w:rsidRPr="0057559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575599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57559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575599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78689390" w14:textId="77777777" w:rsidR="0038312F" w:rsidRPr="00A222A2" w:rsidRDefault="0038312F" w:rsidP="0038312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1     2     3     4     5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6</w:t>
            </w:r>
          </w:p>
          <w:p w14:paraId="5EF1ED6D" w14:textId="77777777" w:rsidR="0038312F" w:rsidRPr="00A222A2" w:rsidRDefault="0038312F" w:rsidP="0038312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7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8     9   10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</w:rPr>
              <w:t>11</w:t>
            </w:r>
            <w:r w:rsidRPr="00B068C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</w:rPr>
              <w:t>12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13</w:t>
            </w:r>
          </w:p>
          <w:p w14:paraId="022E6104" w14:textId="77777777" w:rsidR="0038312F" w:rsidRPr="00A222A2" w:rsidRDefault="0038312F" w:rsidP="0038312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25E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15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16   17   18   19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20</w:t>
            </w:r>
          </w:p>
          <w:p w14:paraId="484C97F1" w14:textId="77777777" w:rsidR="0038312F" w:rsidRPr="00A222A2" w:rsidRDefault="0038312F" w:rsidP="0038312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22   23   24   25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</w:rPr>
              <w:t>26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27</w:t>
            </w:r>
          </w:p>
          <w:p w14:paraId="3D6DC8F4" w14:textId="77777777" w:rsidR="00965E65" w:rsidRPr="00D06CFC" w:rsidRDefault="0038312F" w:rsidP="0038312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28</w:t>
            </w:r>
          </w:p>
        </w:tc>
        <w:tc>
          <w:tcPr>
            <w:tcW w:w="147" w:type="dxa"/>
          </w:tcPr>
          <w:p w14:paraId="37C2FF4D" w14:textId="77777777" w:rsidR="00965E65" w:rsidRPr="00575599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EC8EB76" w14:textId="77777777" w:rsidR="00AB5841" w:rsidRPr="00575599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575599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Tu</w:t>
            </w:r>
            <w:r w:rsidRPr="0057559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575599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57559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575599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0CFDFA71" w14:textId="77777777" w:rsidR="008221F9" w:rsidRPr="00A222A2" w:rsidRDefault="00D06CFC" w:rsidP="008221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26592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221F9" w:rsidRPr="00A222A2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221F9" w:rsidRPr="00F672A1">
              <w:rPr>
                <w:rFonts w:ascii="Arial" w:hAnsi="Arial" w:cs="Arial"/>
                <w:sz w:val="18"/>
                <w:szCs w:val="18"/>
              </w:rPr>
              <w:t xml:space="preserve">   1     2     3     4     5</w:t>
            </w:r>
            <w:r w:rsidR="008221F9"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221F9"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6</w:t>
            </w:r>
          </w:p>
          <w:p w14:paraId="067D7C19" w14:textId="77777777" w:rsidR="008221F9" w:rsidRPr="00A222A2" w:rsidRDefault="008221F9" w:rsidP="008221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7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8     9   10   11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12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13</w:t>
            </w:r>
          </w:p>
          <w:p w14:paraId="170E83A8" w14:textId="77777777" w:rsidR="008221F9" w:rsidRPr="00A222A2" w:rsidRDefault="008221F9" w:rsidP="008221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16   17   </w:t>
            </w:r>
            <w:r w:rsidRPr="0026592B">
              <w:rPr>
                <w:rFonts w:ascii="Arial" w:hAnsi="Arial" w:cs="Arial"/>
                <w:sz w:val="18"/>
                <w:szCs w:val="18"/>
                <w:shd w:val="clear" w:color="auto" w:fill="F7CAAC"/>
              </w:rPr>
              <w:t>18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064E9E">
              <w:rPr>
                <w:rFonts w:ascii="Arial" w:hAnsi="Arial" w:cs="Arial"/>
                <w:sz w:val="18"/>
                <w:szCs w:val="18"/>
                <w:highlight w:val="yellow"/>
                <w:shd w:val="clear" w:color="auto" w:fill="BDD6EE"/>
              </w:rPr>
              <w:t>19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20</w:t>
            </w:r>
          </w:p>
          <w:p w14:paraId="22DD7CD4" w14:textId="77777777" w:rsidR="008221F9" w:rsidRPr="00A222A2" w:rsidRDefault="008221F9" w:rsidP="008221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30C9C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22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30C9C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23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30C9C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30C9C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25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25E27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27</w:t>
            </w:r>
          </w:p>
          <w:p w14:paraId="260A9EB8" w14:textId="77777777" w:rsidR="00965E65" w:rsidRPr="00575599" w:rsidRDefault="008221F9" w:rsidP="008221F9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8564E">
              <w:rPr>
                <w:rFonts w:ascii="Arial" w:hAnsi="Arial" w:cs="Arial"/>
                <w:sz w:val="18"/>
                <w:szCs w:val="18"/>
                <w:shd w:val="clear" w:color="auto" w:fill="BFBFBF" w:themeFill="background1" w:themeFillShade="BF"/>
              </w:rPr>
              <w:t>29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6592B">
              <w:rPr>
                <w:rFonts w:ascii="Arial" w:hAnsi="Arial" w:cs="Arial"/>
                <w:sz w:val="18"/>
                <w:szCs w:val="18"/>
                <w:shd w:val="clear" w:color="auto" w:fill="F7CAAC"/>
              </w:rPr>
              <w:t>30</w:t>
            </w:r>
            <w:r w:rsidR="00E442FF" w:rsidRPr="00E442FF">
              <w:rPr>
                <w:rFonts w:ascii="Arial" w:hAnsi="Arial" w:cs="Arial"/>
                <w:sz w:val="18"/>
                <w:szCs w:val="18"/>
              </w:rPr>
              <w:t xml:space="preserve">   31</w:t>
            </w:r>
          </w:p>
        </w:tc>
        <w:tc>
          <w:tcPr>
            <w:tcW w:w="147" w:type="dxa"/>
          </w:tcPr>
          <w:p w14:paraId="0077BA2F" w14:textId="77777777" w:rsidR="00965E65" w:rsidRPr="00575599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C2E5F8A" w14:textId="77777777" w:rsidR="00AB5841" w:rsidRPr="00575599" w:rsidRDefault="00AB5841" w:rsidP="004A64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575599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Tu</w:t>
            </w:r>
            <w:r w:rsidRPr="0057559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575599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57559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575599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575599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6A13E907" w14:textId="77777777" w:rsidR="00E442FF" w:rsidRPr="00575599" w:rsidRDefault="00E442FF" w:rsidP="00E442F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                             1     2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26592B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 w:rsidR="0026592B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3</w:t>
            </w:r>
          </w:p>
          <w:p w14:paraId="18DFAA38" w14:textId="77777777" w:rsidR="00E442FF" w:rsidRPr="00575599" w:rsidRDefault="00E442FF" w:rsidP="00E442F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</w:t>
            </w:r>
            <w:r w:rsidRPr="00A350D9">
              <w:rPr>
                <w:rFonts w:ascii="Arial" w:hAnsi="Arial" w:cs="Arial"/>
                <w:sz w:val="18"/>
                <w:szCs w:val="18"/>
                <w:lang w:eastAsia="en-CA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10</w:t>
            </w:r>
          </w:p>
          <w:p w14:paraId="5791DB18" w14:textId="77777777" w:rsidR="00E442FF" w:rsidRPr="00575599" w:rsidRDefault="00E442FF" w:rsidP="00E442F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>16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17</w:t>
            </w:r>
          </w:p>
          <w:p w14:paraId="118EFCC4" w14:textId="77777777" w:rsidR="00E442FF" w:rsidRPr="00575599" w:rsidRDefault="00E442FF" w:rsidP="00E442F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19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24</w:t>
            </w:r>
          </w:p>
          <w:p w14:paraId="3583A4E6" w14:textId="77777777" w:rsidR="00965E65" w:rsidRPr="00575599" w:rsidRDefault="00E442FF" w:rsidP="00E442FF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29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30</w:t>
            </w:r>
          </w:p>
        </w:tc>
      </w:tr>
      <w:tr w:rsidR="00807BFD" w:rsidRPr="00807BFD" w14:paraId="66C8F44B" w14:textId="77777777" w:rsidTr="004A644E">
        <w:trPr>
          <w:trHeight w:val="227"/>
          <w:tblCellSpacing w:w="0" w:type="dxa"/>
        </w:trPr>
        <w:tc>
          <w:tcPr>
            <w:tcW w:w="2551" w:type="dxa"/>
            <w:vAlign w:val="center"/>
          </w:tcPr>
          <w:p w14:paraId="10F8EE6B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May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47" w:type="dxa"/>
            <w:vAlign w:val="center"/>
          </w:tcPr>
          <w:p w14:paraId="38DF45D4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886B061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June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47" w:type="dxa"/>
            <w:vAlign w:val="center"/>
          </w:tcPr>
          <w:p w14:paraId="12295554" w14:textId="77777777" w:rsidR="00965E65" w:rsidRPr="00807BFD" w:rsidRDefault="00965E65" w:rsidP="004A64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6BB340E" w14:textId="77777777" w:rsidR="00965E65" w:rsidRPr="00807BFD" w:rsidRDefault="003A10C8" w:rsidP="004A644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07B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July </w:t>
            </w:r>
            <w:r w:rsidR="00414060" w:rsidRPr="00807BFD">
              <w:rPr>
                <w:rFonts w:ascii="Arial" w:hAnsi="Arial" w:cs="Arial"/>
                <w:b/>
                <w:bCs/>
                <w:sz w:val="21"/>
                <w:szCs w:val="21"/>
              </w:rPr>
              <w:t>202</w:t>
            </w:r>
            <w:r w:rsidR="00BA48FB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</w:p>
        </w:tc>
      </w:tr>
      <w:tr w:rsidR="00807BFD" w:rsidRPr="00807BFD" w14:paraId="0BA2FFEA" w14:textId="77777777" w:rsidTr="00A56EA8">
        <w:trPr>
          <w:trHeight w:val="1984"/>
          <w:tblCellSpacing w:w="0" w:type="dxa"/>
        </w:trPr>
        <w:tc>
          <w:tcPr>
            <w:tcW w:w="2551" w:type="dxa"/>
          </w:tcPr>
          <w:p w14:paraId="4650E113" w14:textId="77777777" w:rsidR="002A364F" w:rsidRPr="009453BD" w:rsidRDefault="002A364F" w:rsidP="002A364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27D76B19" w14:textId="77777777" w:rsidR="002A364F" w:rsidRPr="00575599" w:rsidRDefault="002A364F" w:rsidP="002A364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                                  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1</w:t>
            </w:r>
          </w:p>
          <w:p w14:paraId="0E3465B8" w14:textId="77777777" w:rsidR="002A364F" w:rsidRPr="00575599" w:rsidRDefault="002A364F" w:rsidP="002A364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8</w:t>
            </w:r>
          </w:p>
          <w:p w14:paraId="0B2EE9D6" w14:textId="77777777" w:rsidR="002A364F" w:rsidRPr="00575599" w:rsidRDefault="002A364F" w:rsidP="002A364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>11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D345D2">
              <w:rPr>
                <w:rFonts w:ascii="Arial" w:hAnsi="Arial" w:cs="Arial"/>
                <w:sz w:val="18"/>
                <w:szCs w:val="18"/>
                <w:lang w:eastAsia="en-CA"/>
              </w:rPr>
              <w:t>14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15</w:t>
            </w:r>
          </w:p>
          <w:p w14:paraId="21CD6DBE" w14:textId="77777777" w:rsidR="002A364F" w:rsidRPr="00575599" w:rsidRDefault="002A364F" w:rsidP="002A364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BC11E6">
              <w:rPr>
                <w:rFonts w:ascii="Arial" w:hAnsi="Arial" w:cs="Arial"/>
                <w:sz w:val="18"/>
                <w:szCs w:val="18"/>
                <w:lang w:eastAsia="en-CA"/>
              </w:rPr>
              <w:t>17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575599">
              <w:rPr>
                <w:rFonts w:ascii="Arial" w:hAnsi="Arial" w:cs="Arial"/>
                <w:sz w:val="18"/>
                <w:szCs w:val="18"/>
                <w:lang w:eastAsia="en-CA"/>
              </w:rPr>
              <w:t>19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20   </w:t>
            </w:r>
            <w:r w:rsidRPr="00D345D2">
              <w:rPr>
                <w:rFonts w:ascii="Arial" w:hAnsi="Arial" w:cs="Arial"/>
                <w:sz w:val="18"/>
                <w:szCs w:val="18"/>
                <w:shd w:val="clear" w:color="auto" w:fill="BDD6EE"/>
                <w:lang w:eastAsia="en-CA"/>
              </w:rPr>
              <w:t>21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22</w:t>
            </w:r>
          </w:p>
          <w:p w14:paraId="60F7D1F0" w14:textId="77777777" w:rsidR="002A364F" w:rsidRDefault="002A364F" w:rsidP="002A364F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</w:pP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BC11E6">
              <w:rPr>
                <w:rFonts w:ascii="Arial" w:hAnsi="Arial" w:cs="Arial"/>
                <w:sz w:val="18"/>
                <w:szCs w:val="18"/>
                <w:shd w:val="clear" w:color="auto" w:fill="BFBFBF" w:themeFill="background1" w:themeFillShade="BF"/>
                <w:lang w:eastAsia="en-CA"/>
              </w:rPr>
              <w:t>24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25   26 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>27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>28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7A7932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29</w:t>
            </w:r>
          </w:p>
          <w:p w14:paraId="1E3DBBB5" w14:textId="77777777" w:rsidR="00965E65" w:rsidRPr="00575599" w:rsidRDefault="002A364F" w:rsidP="002A364F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30</w:t>
            </w:r>
            <w:r w:rsidRPr="003052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48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F50E9">
              <w:rPr>
                <w:rFonts w:ascii="Arial" w:hAnsi="Arial" w:cs="Arial"/>
                <w:sz w:val="18"/>
                <w:szCs w:val="18"/>
              </w:rPr>
              <w:t xml:space="preserve"> 31</w:t>
            </w:r>
          </w:p>
        </w:tc>
        <w:tc>
          <w:tcPr>
            <w:tcW w:w="147" w:type="dxa"/>
          </w:tcPr>
          <w:p w14:paraId="4156C839" w14:textId="77777777" w:rsidR="00965E65" w:rsidRPr="00575599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94C18C3" w14:textId="77777777" w:rsidR="000F7C20" w:rsidRPr="009453BD" w:rsidRDefault="000F7C20" w:rsidP="000F7C2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375EB374" w14:textId="77777777" w:rsidR="000F7C20" w:rsidRPr="00A222A2" w:rsidRDefault="000F7C20" w:rsidP="000F7C2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               1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64E9E">
              <w:rPr>
                <w:rFonts w:ascii="Arial" w:hAnsi="Arial" w:cs="Arial"/>
                <w:sz w:val="18"/>
                <w:szCs w:val="18"/>
                <w:shd w:val="clear" w:color="auto" w:fill="FF66FF"/>
              </w:rPr>
              <w:t xml:space="preserve">   2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64E9E">
              <w:rPr>
                <w:rFonts w:ascii="Arial" w:hAnsi="Arial" w:cs="Arial"/>
                <w:sz w:val="18"/>
                <w:szCs w:val="18"/>
                <w:shd w:val="clear" w:color="auto" w:fill="FF66FF"/>
              </w:rPr>
              <w:t xml:space="preserve">   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97B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 w:rsidR="00297B2C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5</w:t>
            </w:r>
          </w:p>
          <w:p w14:paraId="47172EF9" w14:textId="77777777" w:rsidR="000F7C20" w:rsidRPr="00A222A2" w:rsidRDefault="000F7C20" w:rsidP="000F7C2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6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7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9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2A1">
              <w:rPr>
                <w:rFonts w:ascii="Arial" w:hAnsi="Arial" w:cs="Arial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052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</w:p>
          <w:p w14:paraId="5F71EB62" w14:textId="77777777" w:rsidR="000F7C20" w:rsidRPr="00A222A2" w:rsidRDefault="000F7C20" w:rsidP="000F7C2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1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672A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619F4">
              <w:rPr>
                <w:rFonts w:ascii="Arial" w:hAnsi="Arial" w:cs="Arial"/>
                <w:sz w:val="18"/>
                <w:szCs w:val="18"/>
                <w:shd w:val="clear" w:color="auto" w:fill="A8D08D" w:themeFill="accent6" w:themeFillTint="99"/>
              </w:rPr>
              <w:t>15   16   17   18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2AFA">
              <w:rPr>
                <w:rFonts w:ascii="Arial" w:hAnsi="Arial" w:cs="Arial"/>
                <w:sz w:val="18"/>
                <w:szCs w:val="18"/>
                <w:shd w:val="clear" w:color="auto" w:fill="AEAAAA" w:themeFill="background2" w:themeFillShade="BF"/>
              </w:rPr>
              <w:t>19</w:t>
            </w:r>
          </w:p>
          <w:p w14:paraId="30600224" w14:textId="77777777" w:rsidR="000F7C20" w:rsidRPr="00A222A2" w:rsidRDefault="000F7C20" w:rsidP="000F7C2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0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619F4">
              <w:rPr>
                <w:rFonts w:ascii="Arial" w:hAnsi="Arial" w:cs="Arial"/>
                <w:sz w:val="18"/>
                <w:szCs w:val="18"/>
                <w:shd w:val="clear" w:color="auto" w:fill="A8D08D" w:themeFill="accent6" w:themeFillTint="99"/>
              </w:rPr>
              <w:t>21   22   23   24   25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6</w:t>
            </w:r>
          </w:p>
          <w:p w14:paraId="6E3EFC5D" w14:textId="77777777" w:rsidR="00965E65" w:rsidRPr="00575599" w:rsidRDefault="000F7C20" w:rsidP="000F7C20">
            <w:pPr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A222A2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2</w:t>
            </w:r>
            <w:r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7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619F4">
              <w:rPr>
                <w:rFonts w:ascii="Arial" w:hAnsi="Arial" w:cs="Arial"/>
                <w:sz w:val="18"/>
                <w:szCs w:val="18"/>
                <w:shd w:val="clear" w:color="auto" w:fill="A8D08D" w:themeFill="accent6" w:themeFillTint="99"/>
              </w:rPr>
              <w:t>28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9732C">
              <w:rPr>
                <w:rFonts w:ascii="Arial" w:hAnsi="Arial" w:cs="Arial"/>
                <w:sz w:val="18"/>
                <w:szCs w:val="18"/>
                <w:shd w:val="clear" w:color="auto" w:fill="BDD6EE"/>
              </w:rPr>
              <w:t>29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  </w:t>
            </w:r>
            <w:r w:rsidRPr="00531FBE">
              <w:rPr>
                <w:rFonts w:ascii="Arial" w:hAnsi="Arial" w:cs="Arial"/>
                <w:sz w:val="18"/>
                <w:szCs w:val="18"/>
                <w:shd w:val="clear" w:color="auto" w:fill="BFBFBF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222A2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47" w:type="dxa"/>
          </w:tcPr>
          <w:p w14:paraId="01645B19" w14:textId="77777777" w:rsidR="00965E65" w:rsidRPr="00575599" w:rsidRDefault="00965E65" w:rsidP="004A644E">
            <w:pPr>
              <w:spacing w:after="5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07835C" w14:textId="77777777" w:rsidR="000F7C20" w:rsidRPr="009453BD" w:rsidRDefault="000F7C20" w:rsidP="000F7C20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50" w:line="276" w:lineRule="auto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Su  Mo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Tu</w:t>
            </w:r>
            <w:r w:rsidRPr="009453B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9453BD">
              <w:rPr>
                <w:rFonts w:ascii="Arial" w:hAnsi="Arial" w:cs="Arial"/>
                <w:sz w:val="19"/>
                <w:szCs w:val="19"/>
              </w:rPr>
              <w:t>We</w:t>
            </w:r>
            <w:proofErr w:type="gramEnd"/>
            <w:r w:rsidRPr="009453BD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9453BD">
              <w:rPr>
                <w:rFonts w:ascii="Arial" w:hAnsi="Arial" w:cs="Arial"/>
                <w:sz w:val="19"/>
                <w:szCs w:val="19"/>
              </w:rPr>
              <w:t>Th  Fr</w:t>
            </w:r>
            <w:proofErr w:type="gramEnd"/>
            <w:r w:rsidRPr="009453BD">
              <w:rPr>
                <w:rFonts w:ascii="Arial" w:hAnsi="Arial" w:cs="Arial"/>
                <w:sz w:val="19"/>
                <w:szCs w:val="19"/>
              </w:rPr>
              <w:t xml:space="preserve">   Sa</w:t>
            </w:r>
          </w:p>
          <w:p w14:paraId="75471984" w14:textId="77777777" w:rsidR="000F7C20" w:rsidRPr="00575599" w:rsidRDefault="000F7C20" w:rsidP="000F7C2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                           </w:t>
            </w:r>
            <w:r w:rsidRPr="00FD7216">
              <w:rPr>
                <w:rFonts w:ascii="Arial" w:hAnsi="Arial" w:cs="Arial"/>
                <w:sz w:val="18"/>
                <w:szCs w:val="18"/>
                <w:shd w:val="clear" w:color="auto" w:fill="BFBFBF" w:themeFill="background1" w:themeFillShade="BF"/>
                <w:lang w:eastAsia="en-CA"/>
              </w:rPr>
              <w:t xml:space="preserve">  </w:t>
            </w:r>
            <w:r w:rsidRPr="001D1ABE">
              <w:rPr>
                <w:rFonts w:ascii="Arial" w:hAnsi="Arial" w:cs="Arial"/>
                <w:sz w:val="18"/>
                <w:szCs w:val="18"/>
                <w:shd w:val="clear" w:color="auto" w:fill="BFBFBF" w:themeFill="background1" w:themeFillShade="BF"/>
                <w:lang w:eastAsia="en-CA"/>
              </w:rPr>
              <w:t>1</w:t>
            </w:r>
            <w:r w:rsidRPr="00FD7216"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BB40F2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 w:rsidRPr="00FD7216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26592B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="0026592B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3</w:t>
            </w:r>
          </w:p>
          <w:p w14:paraId="43AAD207" w14:textId="77777777" w:rsidR="000F7C20" w:rsidRPr="00575599" w:rsidRDefault="000F7C20" w:rsidP="000F7C2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D7216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 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FD7216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 xml:space="preserve"> 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10</w:t>
            </w:r>
          </w:p>
          <w:p w14:paraId="0B482572" w14:textId="77777777" w:rsidR="000F7C20" w:rsidRPr="00575599" w:rsidRDefault="000F7C20" w:rsidP="000F7C2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14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17</w:t>
            </w:r>
          </w:p>
          <w:p w14:paraId="69D14427" w14:textId="77777777" w:rsidR="000F7C20" w:rsidRPr="00575599" w:rsidRDefault="000F7C20" w:rsidP="000F7C20">
            <w:pPr>
              <w:spacing w:after="50" w:line="276" w:lineRule="auto"/>
              <w:rPr>
                <w:rFonts w:ascii="Arial" w:hAnsi="Arial" w:cs="Arial"/>
                <w:sz w:val="18"/>
                <w:szCs w:val="18"/>
                <w:lang w:eastAsia="en-CA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19</w:t>
            </w:r>
            <w:r w:rsidRPr="00F672A1">
              <w:rPr>
                <w:rFonts w:ascii="Arial" w:hAnsi="Arial" w:cs="Arial"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21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22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23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24</w:t>
            </w:r>
          </w:p>
          <w:p w14:paraId="1C307FC9" w14:textId="77777777" w:rsidR="00965E65" w:rsidRPr="00575599" w:rsidRDefault="000F7C20" w:rsidP="000F7C20">
            <w:pPr>
              <w:shd w:val="clear" w:color="auto" w:fill="FFFFFF"/>
              <w:spacing w:after="50"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25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26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27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28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29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</w:t>
            </w:r>
            <w:r w:rsidRPr="00A350D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en-CA"/>
              </w:rPr>
              <w:t xml:space="preserve"> </w:t>
            </w:r>
            <w:r w:rsidRPr="00A26E93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eastAsia="en-CA"/>
              </w:rPr>
              <w:t xml:space="preserve">   </w:t>
            </w:r>
            <w:r w:rsidRPr="00A56EA8">
              <w:rPr>
                <w:rFonts w:ascii="Arial" w:hAnsi="Arial" w:cs="Arial"/>
                <w:sz w:val="18"/>
                <w:szCs w:val="18"/>
                <w:shd w:val="clear" w:color="auto" w:fill="BFBFBF"/>
                <w:lang w:eastAsia="en-CA"/>
              </w:rPr>
              <w:t>31</w:t>
            </w:r>
          </w:p>
        </w:tc>
      </w:tr>
      <w:tr w:rsidR="00807BFD" w:rsidRPr="00807BFD" w14:paraId="7643CB43" w14:textId="77777777" w:rsidTr="004A644E">
        <w:trPr>
          <w:trHeight w:val="147"/>
          <w:tblCellSpacing w:w="0" w:type="dxa"/>
        </w:trPr>
        <w:tc>
          <w:tcPr>
            <w:tcW w:w="794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068D6" w14:textId="77777777" w:rsidR="0090459D" w:rsidRPr="00807BFD" w:rsidRDefault="0090459D" w:rsidP="004A644E">
            <w:pPr>
              <w:jc w:val="center"/>
              <w:rPr>
                <w:rFonts w:ascii="Arial" w:hAnsi="Arial" w:cs="Arial"/>
                <w:b/>
                <w:sz w:val="4"/>
                <w:szCs w:val="4"/>
                <w:lang w:eastAsia="en-CA"/>
              </w:rPr>
            </w:pPr>
          </w:p>
          <w:p w14:paraId="4D028F64" w14:textId="77777777" w:rsidR="0090459D" w:rsidRPr="00807BFD" w:rsidRDefault="0090459D" w:rsidP="004A644E">
            <w:pPr>
              <w:jc w:val="center"/>
              <w:rPr>
                <w:rFonts w:ascii="Arial" w:hAnsi="Arial" w:cs="Arial"/>
                <w:b/>
                <w:sz w:val="4"/>
                <w:szCs w:val="4"/>
                <w:lang w:eastAsia="en-CA"/>
              </w:rPr>
            </w:pPr>
          </w:p>
        </w:tc>
      </w:tr>
      <w:tr w:rsidR="00807BFD" w:rsidRPr="00807BFD" w14:paraId="3A5AD3BA" w14:textId="77777777" w:rsidTr="004A644E">
        <w:trPr>
          <w:trHeight w:val="1247"/>
          <w:tblCellSpacing w:w="0" w:type="dxa"/>
        </w:trPr>
        <w:tc>
          <w:tcPr>
            <w:tcW w:w="7948" w:type="dxa"/>
            <w:gridSpan w:val="5"/>
            <w:vAlign w:val="center"/>
          </w:tcPr>
          <w:p w14:paraId="2C752B1B" w14:textId="77777777" w:rsidR="00BF6527" w:rsidRPr="00AB1136" w:rsidRDefault="00BF6527" w:rsidP="00BF6527">
            <w:pPr>
              <w:jc w:val="center"/>
              <w:rPr>
                <w:rFonts w:ascii="Arial Narrow" w:hAnsi="Arial Narrow"/>
                <w:b/>
                <w:sz w:val="40"/>
                <w:szCs w:val="40"/>
              </w:rPr>
            </w:pPr>
            <w:r w:rsidRPr="00AB1136">
              <w:rPr>
                <w:rFonts w:ascii="Arial Narrow" w:hAnsi="Arial Narrow"/>
                <w:b/>
                <w:sz w:val="40"/>
                <w:szCs w:val="40"/>
              </w:rPr>
              <w:t>School Hours</w:t>
            </w:r>
          </w:p>
          <w:p w14:paraId="26036A6D" w14:textId="77777777" w:rsidR="00BF6527" w:rsidRPr="00285971" w:rsidRDefault="00BF6527" w:rsidP="00BF6527">
            <w:pPr>
              <w:rPr>
                <w:rFonts w:ascii="Arial Narrow" w:hAnsi="Arial Narrow"/>
              </w:rPr>
            </w:pPr>
          </w:p>
          <w:p w14:paraId="6C16933D" w14:textId="77777777" w:rsidR="00BF6527" w:rsidRPr="00285971" w:rsidRDefault="00BF6527" w:rsidP="00BF6527">
            <w:pPr>
              <w:rPr>
                <w:rFonts w:ascii="Arial Narrow" w:hAnsi="Arial Narrow"/>
              </w:rPr>
            </w:pPr>
            <w:r w:rsidRPr="00285971">
              <w:rPr>
                <w:rFonts w:ascii="Arial Narrow" w:hAnsi="Arial Narrow"/>
              </w:rPr>
              <w:t xml:space="preserve">   Monday – Thursday</w:t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  <w:t xml:space="preserve"> Friday</w:t>
            </w:r>
          </w:p>
          <w:p w14:paraId="391B7B7A" w14:textId="77777777" w:rsidR="00BF6527" w:rsidRPr="00285971" w:rsidRDefault="00BF6527" w:rsidP="00BF6527">
            <w:pPr>
              <w:rPr>
                <w:rFonts w:ascii="Arial Narrow" w:hAnsi="Arial Narrow"/>
              </w:rPr>
            </w:pPr>
            <w:r w:rsidRPr="00285971">
              <w:rPr>
                <w:rFonts w:ascii="Arial Narrow" w:hAnsi="Arial Narrow"/>
              </w:rPr>
              <w:t xml:space="preserve">   9:00 AM – 11:57 AM</w:t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  <w:t xml:space="preserve">9:00 AM – </w:t>
            </w:r>
            <w:r>
              <w:rPr>
                <w:rFonts w:ascii="Arial Narrow" w:hAnsi="Arial Narrow"/>
              </w:rPr>
              <w:t>2:02 P</w:t>
            </w:r>
            <w:r w:rsidRPr="00285971">
              <w:rPr>
                <w:rFonts w:ascii="Arial Narrow" w:hAnsi="Arial Narrow"/>
              </w:rPr>
              <w:t>M</w:t>
            </w:r>
          </w:p>
          <w:p w14:paraId="6E5CDBF2" w14:textId="77777777" w:rsidR="00BF6527" w:rsidRPr="00285971" w:rsidRDefault="00BF6527" w:rsidP="00BF6527">
            <w:pPr>
              <w:rPr>
                <w:rFonts w:ascii="Arial Narrow" w:hAnsi="Arial Narrow"/>
              </w:rPr>
            </w:pPr>
            <w:r w:rsidRPr="00285971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11:57 AM – 12:36</w:t>
            </w:r>
            <w:r w:rsidRPr="00285971">
              <w:rPr>
                <w:rFonts w:ascii="Arial Narrow" w:hAnsi="Arial Narrow"/>
              </w:rPr>
              <w:t xml:space="preserve"> PM LUNCH</w:t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</w:r>
          </w:p>
          <w:p w14:paraId="7B6ED0F1" w14:textId="77777777" w:rsidR="00BF6527" w:rsidRPr="00285971" w:rsidRDefault="00BF6527" w:rsidP="00BF6527">
            <w:pPr>
              <w:rPr>
                <w:rFonts w:ascii="Arial Narrow" w:hAnsi="Arial Narrow"/>
              </w:rPr>
            </w:pPr>
            <w:r w:rsidRPr="00285971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12:36</w:t>
            </w:r>
            <w:r w:rsidRPr="00285971">
              <w:rPr>
                <w:rFonts w:ascii="Arial Narrow" w:hAnsi="Arial Narrow"/>
              </w:rPr>
              <w:t xml:space="preserve"> PM – 3:3</w:t>
            </w:r>
            <w:r>
              <w:rPr>
                <w:rFonts w:ascii="Arial Narrow" w:hAnsi="Arial Narrow"/>
              </w:rPr>
              <w:t>2</w:t>
            </w:r>
            <w:r w:rsidRPr="00285971">
              <w:rPr>
                <w:rFonts w:ascii="Arial Narrow" w:hAnsi="Arial Narrow"/>
              </w:rPr>
              <w:t xml:space="preserve"> PM</w:t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</w:r>
            <w:r w:rsidRPr="00285971">
              <w:rPr>
                <w:rFonts w:ascii="Arial Narrow" w:hAnsi="Arial Narrow"/>
              </w:rPr>
              <w:tab/>
            </w:r>
          </w:p>
          <w:p w14:paraId="65529B78" w14:textId="77777777" w:rsidR="00BF6527" w:rsidRPr="00285971" w:rsidRDefault="00BF6527" w:rsidP="00BF6527">
            <w:pPr>
              <w:rPr>
                <w:rFonts w:ascii="Arial Narrow" w:hAnsi="Arial Narrow"/>
              </w:rPr>
            </w:pPr>
          </w:p>
          <w:p w14:paraId="2D23366B" w14:textId="70DE4ED5" w:rsidR="00BF6527" w:rsidRPr="00CC0259" w:rsidRDefault="00BF6527" w:rsidP="00BF6527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85971">
              <w:rPr>
                <w:rFonts w:ascii="Arial Narrow" w:hAnsi="Arial Narrow"/>
              </w:rPr>
              <w:t xml:space="preserve">    *There </w:t>
            </w:r>
            <w:proofErr w:type="gramStart"/>
            <w:r w:rsidRPr="00285971">
              <w:rPr>
                <w:rFonts w:ascii="Arial Narrow" w:hAnsi="Arial Narrow"/>
              </w:rPr>
              <w:t>is</w:t>
            </w:r>
            <w:proofErr w:type="gramEnd"/>
            <w:r w:rsidRPr="00285971">
              <w:rPr>
                <w:rFonts w:ascii="Arial Narrow" w:hAnsi="Arial Narrow"/>
              </w:rPr>
              <w:t xml:space="preserve"> regular classes on </w:t>
            </w:r>
            <w:r w:rsidR="00064E9E">
              <w:rPr>
                <w:rFonts w:ascii="Arial Narrow" w:hAnsi="Arial Narrow"/>
              </w:rPr>
              <w:t>June 4, 202</w:t>
            </w:r>
            <w:r w:rsidR="007E6079">
              <w:rPr>
                <w:rFonts w:ascii="Arial Narrow" w:hAnsi="Arial Narrow"/>
              </w:rPr>
              <w:t>7</w:t>
            </w:r>
          </w:p>
          <w:p w14:paraId="21D9C4AD" w14:textId="3377648A" w:rsidR="005A0592" w:rsidRPr="00807BFD" w:rsidRDefault="005A0592" w:rsidP="00D06CFC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CA"/>
              </w:rPr>
            </w:pPr>
          </w:p>
        </w:tc>
      </w:tr>
    </w:tbl>
    <w:p w14:paraId="497946DC" w14:textId="77777777" w:rsidR="004A644E" w:rsidRDefault="00F05097" w:rsidP="00965E65">
      <w:pPr>
        <w:rPr>
          <w:rFonts w:ascii="Arial" w:hAnsi="Arial" w:cs="Arial"/>
          <w:sz w:val="21"/>
          <w:szCs w:val="21"/>
        </w:rPr>
      </w:pPr>
      <w:r w:rsidRPr="00807BFD">
        <w:rPr>
          <w:rFonts w:ascii="Arial" w:hAnsi="Arial" w:cs="Arial"/>
          <w:b/>
          <w:bCs/>
          <w:noProof/>
          <w:sz w:val="21"/>
          <w:szCs w:val="21"/>
          <w:lang w:eastAsia="en-C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F5503D" wp14:editId="060B8F3D">
                <wp:simplePos x="0" y="0"/>
                <wp:positionH relativeFrom="column">
                  <wp:posOffset>2265045</wp:posOffset>
                </wp:positionH>
                <wp:positionV relativeFrom="paragraph">
                  <wp:posOffset>-742950</wp:posOffset>
                </wp:positionV>
                <wp:extent cx="5130800" cy="854710"/>
                <wp:effectExtent l="0" t="0" r="0" b="254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0" cy="854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765CE" w14:textId="1DE69F3B" w:rsidR="00BF6527" w:rsidRDefault="00BF6527" w:rsidP="00117B3D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NELSON MANDELA HIGH SCHOOL</w:t>
                            </w:r>
                          </w:p>
                          <w:p w14:paraId="209DCBF0" w14:textId="0482C7CB" w:rsidR="00BB2B30" w:rsidRPr="009F2EBD" w:rsidRDefault="0062560F" w:rsidP="00117B3D">
                            <w:pPr>
                              <w:rPr>
                                <w:rFonts w:ascii="Arial" w:hAnsi="Arial" w:cs="Arial"/>
                                <w:b/>
                                <w:smallCaps/>
                                <w:sz w:val="44"/>
                                <w:szCs w:val="44"/>
                              </w:rPr>
                            </w:pPr>
                            <w:r w:rsidRPr="009F2EB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202</w:t>
                            </w:r>
                            <w:r w:rsidR="0006587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6</w:t>
                            </w:r>
                            <w:r w:rsidRPr="009F2EB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– 202</w:t>
                            </w:r>
                            <w:r w:rsidR="0006587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7</w:t>
                            </w:r>
                            <w:r w:rsidR="00BB2B30" w:rsidRPr="009F2EB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F2EBD" w:rsidRPr="009F2EBD">
                              <w:rPr>
                                <w:rFonts w:ascii="Arial" w:hAnsi="Arial" w:cs="Arial"/>
                                <w:b/>
                                <w:smallCaps/>
                                <w:sz w:val="44"/>
                                <w:szCs w:val="44"/>
                              </w:rPr>
                              <w:t>Instructional</w:t>
                            </w:r>
                            <w:r w:rsidR="00F05097" w:rsidRPr="009F2EBD">
                              <w:rPr>
                                <w:rFonts w:ascii="Arial" w:hAnsi="Arial" w:cs="Arial"/>
                                <w:b/>
                                <w:smallCaps/>
                                <w:sz w:val="44"/>
                                <w:szCs w:val="44"/>
                              </w:rPr>
                              <w:t xml:space="preserve"> Calendar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5503D" id="Rectangle 15" o:spid="_x0000_s1026" style="position:absolute;margin-left:178.35pt;margin-top:-58.5pt;width:404pt;height:67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" stroked="f" strokeweight="3pt">
                <v:stroke linestyle="thinThin"/>
                <v:textbox inset="0,0,0,0">
                  <w:txbxContent>
                    <w:p w14:paraId="283765CE" w14:textId="1DE69F3B" w:rsidR="00BF6527" w:rsidRDefault="00BF6527" w:rsidP="00117B3D">
                      <w:pP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NELSON MANDELA HIGH SCHOOL</w:t>
                      </w:r>
                    </w:p>
                    <w:p w14:paraId="209DCBF0" w14:textId="0482C7CB" w:rsidR="00BB2B30" w:rsidRPr="009F2EBD" w:rsidRDefault="0062560F" w:rsidP="00117B3D">
                      <w:pPr>
                        <w:rPr>
                          <w:rFonts w:ascii="Arial" w:hAnsi="Arial" w:cs="Arial"/>
                          <w:b/>
                          <w:smallCaps/>
                          <w:sz w:val="44"/>
                          <w:szCs w:val="44"/>
                        </w:rPr>
                      </w:pPr>
                      <w:r w:rsidRPr="009F2EB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202</w:t>
                      </w:r>
                      <w:r w:rsidR="0006587A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6</w:t>
                      </w:r>
                      <w:r w:rsidRPr="009F2EB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– 202</w:t>
                      </w:r>
                      <w:r w:rsidR="0006587A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7</w:t>
                      </w:r>
                      <w:r w:rsidR="00BB2B30" w:rsidRPr="009F2EB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9F2EBD" w:rsidRPr="009F2EBD">
                        <w:rPr>
                          <w:rFonts w:ascii="Arial" w:hAnsi="Arial" w:cs="Arial"/>
                          <w:b/>
                          <w:smallCaps/>
                          <w:sz w:val="44"/>
                          <w:szCs w:val="44"/>
                        </w:rPr>
                        <w:t>Instructional</w:t>
                      </w:r>
                      <w:r w:rsidR="00F05097" w:rsidRPr="009F2EBD">
                        <w:rPr>
                          <w:rFonts w:ascii="Arial" w:hAnsi="Arial" w:cs="Arial"/>
                          <w:b/>
                          <w:smallCaps/>
                          <w:sz w:val="44"/>
                          <w:szCs w:val="44"/>
                        </w:rPr>
                        <w:t xml:space="preserve"> Calendar</w:t>
                      </w:r>
                    </w:p>
                  </w:txbxContent>
                </v:textbox>
              </v:rect>
            </w:pict>
          </mc:Fallback>
        </mc:AlternateContent>
      </w:r>
      <w:r w:rsidR="004A644E" w:rsidRPr="00807BFD">
        <w:rPr>
          <w:rFonts w:ascii="Arial" w:hAnsi="Arial" w:cs="Arial"/>
          <w:noProof/>
          <w:lang w:eastAsia="en-CA"/>
        </w:rPr>
        <w:drawing>
          <wp:anchor distT="0" distB="0" distL="114300" distR="114300" simplePos="0" relativeHeight="251658240" behindDoc="1" locked="0" layoutInCell="1" allowOverlap="1" wp14:anchorId="40B4F945" wp14:editId="0DE582A7">
            <wp:simplePos x="0" y="0"/>
            <wp:positionH relativeFrom="column">
              <wp:posOffset>179705</wp:posOffset>
            </wp:positionH>
            <wp:positionV relativeFrom="page">
              <wp:posOffset>-8890</wp:posOffset>
            </wp:positionV>
            <wp:extent cx="1558800" cy="1512000"/>
            <wp:effectExtent l="0" t="0" r="3810" b="0"/>
            <wp:wrapTight wrapText="bothSides">
              <wp:wrapPolygon edited="0">
                <wp:start x="0" y="0"/>
                <wp:lineTo x="0" y="21228"/>
                <wp:lineTo x="21389" y="21228"/>
                <wp:lineTo x="2138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8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039EB" w14:textId="77777777" w:rsidR="00965E65" w:rsidRPr="00807BFD" w:rsidRDefault="00965E65" w:rsidP="00965E65">
      <w:pPr>
        <w:rPr>
          <w:rFonts w:ascii="Arial" w:hAnsi="Arial" w:cs="Arial"/>
          <w:sz w:val="21"/>
          <w:szCs w:val="21"/>
        </w:rPr>
      </w:pPr>
    </w:p>
    <w:tbl>
      <w:tblPr>
        <w:tblpPr w:leftFromText="57" w:rightFromText="57" w:vertAnchor="page" w:horzAnchor="margin" w:tblpY="2382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04"/>
        <w:gridCol w:w="1928"/>
      </w:tblGrid>
      <w:tr w:rsidR="004A644E" w:rsidRPr="00807BFD" w14:paraId="16C25083" w14:textId="77777777" w:rsidTr="0A80BC40">
        <w:trPr>
          <w:trHeight w:val="340"/>
        </w:trPr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DAB79A" w14:textId="77777777" w:rsidR="004A644E" w:rsidRPr="00807BFD" w:rsidRDefault="004A644E" w:rsidP="00F05097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" w:hAnsi="Arial" w:cs="Arial"/>
                <w:sz w:val="18"/>
                <w:szCs w:val="18"/>
              </w:rPr>
              <w:t>CBE schools are closed on the days shaded grey.</w:t>
            </w:r>
          </w:p>
        </w:tc>
      </w:tr>
      <w:tr w:rsidR="004A644E" w:rsidRPr="00807BFD" w14:paraId="45AE331E" w14:textId="77777777" w:rsidTr="00E07686">
        <w:trPr>
          <w:trHeight w:val="227"/>
        </w:trPr>
        <w:tc>
          <w:tcPr>
            <w:tcW w:w="3232" w:type="dxa"/>
            <w:gridSpan w:val="2"/>
            <w:tcBorders>
              <w:bottom w:val="single" w:sz="4" w:space="0" w:color="auto"/>
            </w:tcBorders>
            <w:vAlign w:val="center"/>
          </w:tcPr>
          <w:p w14:paraId="37976298" w14:textId="77777777" w:rsidR="004A644E" w:rsidRPr="00807BFD" w:rsidRDefault="004A644E" w:rsidP="00F0509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644E" w:rsidRPr="00807BFD" w14:paraId="547BE566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46EBCDD4" w14:textId="77777777" w:rsidR="004A644E" w:rsidRPr="00807BFD" w:rsidRDefault="004A644E" w:rsidP="00AA392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August </w:t>
            </w:r>
            <w:r w:rsidR="00BB4187">
              <w:rPr>
                <w:rFonts w:ascii="Arial Narrow" w:hAnsi="Arial Narrow"/>
                <w:sz w:val="18"/>
                <w:szCs w:val="18"/>
              </w:rPr>
              <w:t xml:space="preserve">26, 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A392B">
              <w:rPr>
                <w:rFonts w:ascii="Arial Narrow" w:hAnsi="Arial Narrow"/>
                <w:sz w:val="18"/>
                <w:szCs w:val="18"/>
              </w:rPr>
              <w:t>7, 28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5F44263D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  <w:r w:rsidR="00F242D4">
              <w:rPr>
                <w:rFonts w:ascii="Arial Narrow" w:hAnsi="Arial Narrow"/>
                <w:sz w:val="18"/>
                <w:szCs w:val="18"/>
              </w:rPr>
              <w:t>s</w:t>
            </w:r>
          </w:p>
        </w:tc>
      </w:tr>
      <w:tr w:rsidR="00AA392B" w:rsidRPr="00807BFD" w14:paraId="36066C57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301C61D5" w14:textId="77777777" w:rsidR="00AA392B" w:rsidRDefault="009974EA" w:rsidP="00AA392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A80BC40">
              <w:rPr>
                <w:rFonts w:ascii="Arial Narrow" w:hAnsi="Arial Narrow"/>
                <w:sz w:val="18"/>
                <w:szCs w:val="18"/>
              </w:rPr>
              <w:t>August 31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4BE1F1CF" w14:textId="77777777" w:rsidR="00AA392B" w:rsidRPr="00807BFD" w:rsidRDefault="009974EA" w:rsidP="00AA392B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First day of school</w:t>
            </w:r>
          </w:p>
        </w:tc>
      </w:tr>
      <w:tr w:rsidR="005F6B1C" w:rsidRPr="00807BFD" w14:paraId="7A24689A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2F770CCA" w14:textId="77777777" w:rsidR="005F6B1C" w:rsidRPr="00807BFD" w:rsidRDefault="00F672A1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September</w:t>
            </w:r>
            <w:r w:rsidR="0059688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4EA">
              <w:rPr>
                <w:rFonts w:ascii="Arial Narrow" w:hAnsi="Arial Narrow"/>
                <w:sz w:val="18"/>
                <w:szCs w:val="18"/>
              </w:rPr>
              <w:t>7</w:t>
            </w:r>
            <w:r w:rsidR="001E15D9">
              <w:rPr>
                <w:rFonts w:ascii="Arial Narrow" w:hAnsi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E15D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5326A4B" w14:textId="77777777" w:rsidR="005F6B1C" w:rsidRPr="00807BFD" w:rsidRDefault="009974EA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Labour Day</w:t>
            </w:r>
          </w:p>
        </w:tc>
      </w:tr>
      <w:tr w:rsidR="004A644E" w:rsidRPr="00807BFD" w14:paraId="2FC395B6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61CDE656" w14:textId="77777777" w:rsidR="004A644E" w:rsidRPr="00807BFD" w:rsidRDefault="00F672A1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September </w:t>
            </w:r>
            <w:r w:rsidR="009974EA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330A5DF7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</w:p>
        </w:tc>
      </w:tr>
      <w:tr w:rsidR="00126915" w:rsidRPr="00807BFD" w14:paraId="5B650ED4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533DCE" w14:textId="77777777" w:rsidR="00126915" w:rsidRPr="00126915" w:rsidRDefault="00126915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126915">
              <w:rPr>
                <w:rFonts w:ascii="Arial Narrow" w:hAnsi="Arial Narrow"/>
                <w:sz w:val="18"/>
                <w:szCs w:val="18"/>
              </w:rPr>
              <w:t xml:space="preserve">September 30 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70E1B" w14:textId="77777777" w:rsidR="00126915" w:rsidRPr="00126915" w:rsidRDefault="00126915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126915">
              <w:rPr>
                <w:rFonts w:ascii="Arial Narrow" w:hAnsi="Arial Narrow" w:cs="Arial"/>
                <w:sz w:val="18"/>
                <w:szCs w:val="18"/>
              </w:rPr>
              <w:t>National Day for Truth and Reconciliation</w:t>
            </w:r>
            <w:r w:rsidRPr="0012691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4A644E" w:rsidRPr="00807BFD" w14:paraId="702873A3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F6BFF2" w14:textId="77777777" w:rsidR="004A644E" w:rsidRPr="00807BFD" w:rsidRDefault="004A644E" w:rsidP="00AA392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October 1</w:t>
            </w:r>
            <w:r w:rsidR="00F6018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2E7417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Thanksgiving Day</w:t>
            </w:r>
          </w:p>
        </w:tc>
      </w:tr>
      <w:tr w:rsidR="004A644E" w:rsidRPr="00807BFD" w14:paraId="75D42FAA" w14:textId="77777777" w:rsidTr="00064E9E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AE939F6" w14:textId="77777777" w:rsidR="004A644E" w:rsidRPr="00807BFD" w:rsidRDefault="004A644E" w:rsidP="00F672A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October </w:t>
            </w:r>
            <w:r w:rsidR="00AD195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061750C" w14:textId="632BEA93" w:rsidR="004A644E" w:rsidRPr="00807BFD" w:rsidRDefault="00064E9E" w:rsidP="00F0509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Student/Parent Teacher Conferences</w:t>
            </w:r>
          </w:p>
        </w:tc>
      </w:tr>
      <w:tr w:rsidR="003B2883" w:rsidRPr="00807BFD" w14:paraId="09AD1E62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68357295" w14:textId="77777777" w:rsidR="003B2883" w:rsidRPr="00807BFD" w:rsidRDefault="003B2883" w:rsidP="00F672A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November </w:t>
            </w:r>
            <w:r w:rsidR="008C189C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6579B8A2" w14:textId="77777777" w:rsidR="003B2883" w:rsidRPr="00807BFD" w:rsidRDefault="003B2883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Last day of classes</w:t>
            </w:r>
          </w:p>
        </w:tc>
      </w:tr>
      <w:tr w:rsidR="005F6B1C" w:rsidRPr="00807BFD" w14:paraId="69ACF50C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51734EEC" w14:textId="77777777" w:rsidR="005F6B1C" w:rsidRPr="00807BFD" w:rsidRDefault="005F6B1C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November </w:t>
            </w:r>
            <w:r w:rsidR="008C189C">
              <w:rPr>
                <w:rFonts w:ascii="Arial Narrow" w:hAnsi="Arial Narrow"/>
                <w:sz w:val="18"/>
                <w:szCs w:val="18"/>
              </w:rPr>
              <w:t>1</w:t>
            </w:r>
            <w:r w:rsidR="00841EA6">
              <w:rPr>
                <w:rFonts w:ascii="Arial Narrow" w:hAnsi="Arial Narrow"/>
                <w:sz w:val="18"/>
                <w:szCs w:val="18"/>
              </w:rPr>
              <w:t>1</w:t>
            </w:r>
            <w:r w:rsidR="007C1279">
              <w:rPr>
                <w:rFonts w:ascii="Arial Narrow" w:hAnsi="Arial Narrow"/>
                <w:sz w:val="18"/>
                <w:szCs w:val="18"/>
              </w:rPr>
              <w:t>-15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4FA78BD9" w14:textId="77777777" w:rsidR="005F6B1C" w:rsidRPr="00807BFD" w:rsidRDefault="008C189C" w:rsidP="00F0509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Fall Break </w:t>
            </w:r>
          </w:p>
        </w:tc>
      </w:tr>
      <w:tr w:rsidR="003B2883" w:rsidRPr="00807BFD" w14:paraId="3D81AF39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2B41B8CF" w14:textId="77777777" w:rsidR="003B2883" w:rsidRPr="00807BFD" w:rsidRDefault="00F672A1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November </w:t>
            </w:r>
            <w:r w:rsidR="008C189C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135BA2D0" w14:textId="77777777" w:rsidR="003B2883" w:rsidRPr="00807BFD" w:rsidRDefault="003B2883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Classes resume</w:t>
            </w:r>
          </w:p>
        </w:tc>
      </w:tr>
      <w:tr w:rsidR="004A644E" w:rsidRPr="00807BFD" w14:paraId="2D769E3C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332BF73F" w14:textId="77777777" w:rsidR="004A644E" w:rsidRPr="00807BFD" w:rsidRDefault="00F672A1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November </w:t>
            </w:r>
            <w:r w:rsidR="008C189C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38B9080D" w14:textId="77777777" w:rsidR="004A644E" w:rsidRPr="00807BFD" w:rsidRDefault="00437190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</w:p>
        </w:tc>
      </w:tr>
      <w:tr w:rsidR="004A644E" w:rsidRPr="00807BFD" w14:paraId="3269E5FD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3AA13086" w14:textId="77777777" w:rsidR="004A644E" w:rsidRPr="00807BFD" w:rsidRDefault="00CE67E1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December </w:t>
            </w:r>
            <w:r w:rsidR="00094951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54CF5E85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Last day of classes</w:t>
            </w:r>
          </w:p>
        </w:tc>
      </w:tr>
      <w:tr w:rsidR="004A644E" w:rsidRPr="00807BFD" w14:paraId="57C7FC47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A8F44D" w14:textId="77777777" w:rsidR="004A644E" w:rsidRPr="00807BFD" w:rsidRDefault="00CE67E1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Dec </w:t>
            </w:r>
            <w:r w:rsidR="000C3566">
              <w:rPr>
                <w:rFonts w:ascii="Arial Narrow" w:hAnsi="Arial Narrow"/>
                <w:sz w:val="18"/>
                <w:szCs w:val="18"/>
              </w:rPr>
              <w:t>19</w:t>
            </w:r>
            <w:r w:rsidR="004A644E" w:rsidRPr="00807BFD">
              <w:rPr>
                <w:rFonts w:ascii="Arial Narrow" w:hAnsi="Arial Narrow"/>
                <w:sz w:val="18"/>
                <w:szCs w:val="18"/>
              </w:rPr>
              <w:t xml:space="preserve"> - Jan </w:t>
            </w:r>
            <w:r w:rsidR="0009495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B0FC33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Winter Break</w:t>
            </w:r>
          </w:p>
        </w:tc>
      </w:tr>
      <w:tr w:rsidR="004A644E" w:rsidRPr="00807BFD" w14:paraId="5C9DF951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2E262223" w14:textId="77777777" w:rsidR="004A644E" w:rsidRPr="00807BFD" w:rsidRDefault="004A644E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January </w:t>
            </w:r>
            <w:r w:rsidR="0009495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07F8533D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Classes resume</w:t>
            </w:r>
          </w:p>
        </w:tc>
      </w:tr>
      <w:tr w:rsidR="006619F4" w:rsidRPr="00807BFD" w14:paraId="3ABEA004" w14:textId="77777777" w:rsidTr="006619F4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14:paraId="64E19F84" w14:textId="6D3C47C5" w:rsidR="006619F4" w:rsidRPr="00807BFD" w:rsidRDefault="006619F4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January 18-28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EB1816A" w14:textId="7446504E" w:rsidR="006619F4" w:rsidRPr="00807BFD" w:rsidRDefault="006619F4" w:rsidP="00F0509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Diploma Exams</w:t>
            </w:r>
          </w:p>
        </w:tc>
      </w:tr>
      <w:tr w:rsidR="00F85231" w:rsidRPr="00807BFD" w14:paraId="2E614E64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33726E12" w14:textId="77777777" w:rsidR="00F85231" w:rsidRPr="00807BFD" w:rsidRDefault="00F85231" w:rsidP="00CE67E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January </w:t>
            </w:r>
            <w:r w:rsidR="00094951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47F5739E" w14:textId="77777777" w:rsidR="00F85231" w:rsidRPr="00807BFD" w:rsidRDefault="00F01D13" w:rsidP="00F0509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System PL </w:t>
            </w:r>
            <w:r w:rsidR="00F85231"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</w:p>
        </w:tc>
      </w:tr>
      <w:tr w:rsidR="004A644E" w:rsidRPr="00807BFD" w14:paraId="22130B33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66090B92" w14:textId="77777777" w:rsidR="004A644E" w:rsidRPr="00807BFD" w:rsidRDefault="00CE67E1" w:rsidP="00CE67E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February </w:t>
            </w:r>
            <w:r w:rsidR="00094951">
              <w:rPr>
                <w:rFonts w:ascii="Arial Narrow" w:hAnsi="Arial Narrow"/>
                <w:sz w:val="18"/>
                <w:szCs w:val="18"/>
              </w:rPr>
              <w:t xml:space="preserve">11, </w:t>
            </w:r>
            <w:r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040DD78E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Teachers’ Convention</w:t>
            </w:r>
          </w:p>
        </w:tc>
      </w:tr>
      <w:tr w:rsidR="004A644E" w:rsidRPr="00807BFD" w14:paraId="7ABFBC82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A1683C" w14:textId="77777777" w:rsidR="004A644E" w:rsidRPr="00807BFD" w:rsidRDefault="004A644E" w:rsidP="00F0509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February 1</w:t>
            </w:r>
            <w:r w:rsidR="0009495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28B549" w14:textId="77777777" w:rsidR="004A644E" w:rsidRPr="00807BFD" w:rsidRDefault="004A644E" w:rsidP="00F05097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Family Day</w:t>
            </w:r>
          </w:p>
        </w:tc>
      </w:tr>
      <w:tr w:rsidR="002F739C" w:rsidRPr="00807BFD" w14:paraId="6F75A32C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28AFC555" w14:textId="77777777" w:rsidR="002F739C" w:rsidRPr="00807BFD" w:rsidRDefault="002F739C" w:rsidP="008C189C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February 26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7A321C53" w14:textId="77777777" w:rsidR="002F739C" w:rsidRPr="00807BFD" w:rsidRDefault="002F739C" w:rsidP="008C189C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</w:p>
        </w:tc>
      </w:tr>
      <w:tr w:rsidR="00B41AD3" w:rsidRPr="00807BFD" w14:paraId="1151977C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0F01B51D" w14:textId="77777777" w:rsidR="00B41AD3" w:rsidRDefault="00B41AD3" w:rsidP="00B41AD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March 18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4F8DE330" w14:textId="77777777" w:rsidR="00B41AD3" w:rsidRPr="00807BFD" w:rsidRDefault="00B41AD3" w:rsidP="00B41AD3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Last day of classes </w:t>
            </w:r>
          </w:p>
        </w:tc>
      </w:tr>
      <w:tr w:rsidR="005E3983" w:rsidRPr="00807BFD" w14:paraId="346DE860" w14:textId="77777777" w:rsidTr="00064E9E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22D2ADF" w14:textId="77777777" w:rsidR="005E3983" w:rsidRDefault="005E3983" w:rsidP="005E398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March </w:t>
            </w:r>
            <w:r w:rsidR="00B41AD3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9D250AE" w14:textId="4EDB101E" w:rsidR="005E3983" w:rsidRDefault="00064E9E" w:rsidP="005E39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Student/Parent Teacher Conferences</w:t>
            </w:r>
          </w:p>
        </w:tc>
      </w:tr>
      <w:tr w:rsidR="005E3983" w:rsidRPr="00807BFD" w14:paraId="27E6D953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77786817" w14:textId="77777777" w:rsidR="005E3983" w:rsidRPr="00807BFD" w:rsidRDefault="005E3983" w:rsidP="005E398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March </w:t>
            </w:r>
            <w:r w:rsidR="00B41AD3">
              <w:rPr>
                <w:rFonts w:ascii="Arial Narrow" w:hAnsi="Arial Narrow"/>
                <w:sz w:val="18"/>
                <w:szCs w:val="18"/>
              </w:rPr>
              <w:t>20 - 29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613E238E" w14:textId="77777777" w:rsidR="005E3983" w:rsidRPr="00807BFD" w:rsidRDefault="00B41AD3" w:rsidP="005E39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Spring Break</w:t>
            </w:r>
          </w:p>
        </w:tc>
      </w:tr>
      <w:tr w:rsidR="005E3983" w:rsidRPr="00807BFD" w14:paraId="1C2F602A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5E2C1DB7" w14:textId="77777777" w:rsidR="005E3983" w:rsidRPr="00807BFD" w:rsidRDefault="005D732E" w:rsidP="005E398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March 30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5D7CEA24" w14:textId="77777777" w:rsidR="005E3983" w:rsidRPr="00807BFD" w:rsidRDefault="005E3983" w:rsidP="005E3983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Classes resume</w:t>
            </w:r>
          </w:p>
        </w:tc>
      </w:tr>
      <w:tr w:rsidR="005E3983" w:rsidRPr="00807BFD" w14:paraId="32D0BCBF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6088F31D" w14:textId="77777777" w:rsidR="005E3983" w:rsidRPr="00807BFD" w:rsidRDefault="005E3983" w:rsidP="005E398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April </w:t>
            </w:r>
            <w:r w:rsidR="005D732E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00E380CC" w14:textId="77777777" w:rsidR="005E3983" w:rsidRPr="00807BFD" w:rsidRDefault="00AF3503" w:rsidP="005E3983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5024F">
              <w:rPr>
                <w:rFonts w:ascii="Arial Narrow" w:hAnsi="Arial Narrow"/>
                <w:sz w:val="20"/>
                <w:szCs w:val="20"/>
              </w:rPr>
              <w:t>Maatoomsi</w:t>
            </w:r>
            <w:r>
              <w:rPr>
                <w:rFonts w:ascii="Arial Narrow" w:hAnsi="Arial Narrow"/>
                <w:sz w:val="20"/>
                <w:szCs w:val="20"/>
              </w:rPr>
              <w:t>i’</w:t>
            </w:r>
            <w:r w:rsidRPr="00D5024F">
              <w:rPr>
                <w:rFonts w:ascii="Arial Narrow" w:hAnsi="Arial Narrow"/>
                <w:sz w:val="20"/>
                <w:szCs w:val="20"/>
              </w:rPr>
              <w:t>Pookaiks</w:t>
            </w:r>
            <w:proofErr w:type="spellEnd"/>
            <w:r w:rsidR="00B0007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="00E563DB" w:rsidRPr="005E46E0">
              <w:rPr>
                <w:rFonts w:ascii="Arial Narrow" w:hAnsi="Arial Narrow"/>
                <w:sz w:val="18"/>
                <w:szCs w:val="18"/>
              </w:rPr>
              <w:t>Non-instruction</w:t>
            </w:r>
            <w:proofErr w:type="gramEnd"/>
            <w:r w:rsidR="00E563DB" w:rsidRPr="005E46E0">
              <w:rPr>
                <w:rFonts w:ascii="Arial Narrow" w:hAnsi="Arial Narrow"/>
                <w:sz w:val="18"/>
                <w:szCs w:val="18"/>
              </w:rPr>
              <w:t xml:space="preserve"> day</w:t>
            </w:r>
          </w:p>
        </w:tc>
      </w:tr>
      <w:tr w:rsidR="003978F6" w:rsidRPr="00807BFD" w14:paraId="4DCC8BC0" w14:textId="77777777" w:rsidTr="00573434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0CE5AC6E" w14:textId="77777777" w:rsidR="003978F6" w:rsidRPr="00807BFD" w:rsidRDefault="003978F6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May </w:t>
            </w:r>
            <w:r w:rsidR="00DB4C07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6214AA0C" w14:textId="77777777" w:rsidR="003978F6" w:rsidRPr="00807BFD" w:rsidRDefault="003978F6" w:rsidP="003978F6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</w:p>
        </w:tc>
      </w:tr>
      <w:tr w:rsidR="003978F6" w:rsidRPr="00807BFD" w14:paraId="786B8FDC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A30CC" w14:textId="77777777" w:rsidR="003978F6" w:rsidRPr="00807BFD" w:rsidRDefault="003978F6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May </w:t>
            </w:r>
            <w:r w:rsidR="005F450E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CED919" w14:textId="77777777" w:rsidR="003978F6" w:rsidRPr="00807BFD" w:rsidRDefault="003978F6" w:rsidP="003978F6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Victoria Day</w:t>
            </w:r>
          </w:p>
        </w:tc>
      </w:tr>
      <w:tr w:rsidR="00064E9E" w:rsidRPr="00807BFD" w14:paraId="1585D442" w14:textId="77777777" w:rsidTr="00064E9E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F66FF"/>
            <w:vAlign w:val="center"/>
          </w:tcPr>
          <w:p w14:paraId="5162A3AE" w14:textId="76F82274" w:rsidR="00064E9E" w:rsidRPr="00807BFD" w:rsidRDefault="00064E9E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Jun 2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F66FF"/>
            <w:vAlign w:val="center"/>
          </w:tcPr>
          <w:p w14:paraId="502E2672" w14:textId="1CE5BA46" w:rsidR="00064E9E" w:rsidRPr="00807BFD" w:rsidRDefault="00064E9E" w:rsidP="00397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Grad Ceremony - </w:t>
            </w:r>
            <w:r w:rsidRPr="00064E9E">
              <w:rPr>
                <w:rFonts w:ascii="Arial Narrow" w:hAnsi="Arial Narrow"/>
                <w:b/>
                <w:bCs/>
                <w:sz w:val="18"/>
                <w:szCs w:val="18"/>
              </w:rPr>
              <w:t>No School</w:t>
            </w:r>
          </w:p>
        </w:tc>
      </w:tr>
      <w:tr w:rsidR="00064E9E" w:rsidRPr="00807BFD" w14:paraId="5D9CB3A0" w14:textId="77777777" w:rsidTr="00064E9E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F66FF"/>
            <w:vAlign w:val="center"/>
          </w:tcPr>
          <w:p w14:paraId="77FD681C" w14:textId="786188D9" w:rsidR="00064E9E" w:rsidRDefault="00064E9E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Jun 4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F66FF"/>
            <w:vAlign w:val="center"/>
          </w:tcPr>
          <w:p w14:paraId="4F8FE04C" w14:textId="724757C6" w:rsidR="00064E9E" w:rsidRDefault="00064E9E" w:rsidP="00397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Grad Banquet - Evening</w:t>
            </w:r>
          </w:p>
        </w:tc>
      </w:tr>
      <w:tr w:rsidR="006619F4" w:rsidRPr="00807BFD" w14:paraId="0B1BC0DF" w14:textId="77777777" w:rsidTr="006619F4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14:paraId="1F6176A0" w14:textId="3B8DB5FA" w:rsidR="006619F4" w:rsidRPr="00807BFD" w:rsidRDefault="006619F4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Jun 15-28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9108DC5" w14:textId="6089743F" w:rsidR="006619F4" w:rsidRPr="00807BFD" w:rsidRDefault="006619F4" w:rsidP="00397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Diploma Exams</w:t>
            </w:r>
          </w:p>
        </w:tc>
      </w:tr>
      <w:tr w:rsidR="003978F6" w:rsidRPr="00807BFD" w14:paraId="1DB78CF0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F7CAAC"/>
            <w:vAlign w:val="center"/>
          </w:tcPr>
          <w:p w14:paraId="517AEDD2" w14:textId="77777777" w:rsidR="003978F6" w:rsidRPr="00807BFD" w:rsidRDefault="003978F6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June </w:t>
            </w:r>
            <w:r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740277B7" w14:textId="77777777" w:rsidR="003978F6" w:rsidRDefault="003978F6" w:rsidP="00397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Last day of classes</w:t>
            </w:r>
          </w:p>
        </w:tc>
      </w:tr>
      <w:tr w:rsidR="003978F6" w:rsidRPr="00807BFD" w14:paraId="1222356A" w14:textId="77777777" w:rsidTr="00E07686">
        <w:trPr>
          <w:trHeight w:val="340"/>
        </w:trPr>
        <w:tc>
          <w:tcPr>
            <w:tcW w:w="130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25A68491" w14:textId="77777777" w:rsidR="003978F6" w:rsidRPr="00807BFD" w:rsidRDefault="003978F6" w:rsidP="003978F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 xml:space="preserve">June </w:t>
            </w:r>
            <w:r>
              <w:rPr>
                <w:rFonts w:ascii="Arial Narrow" w:hAnsi="Arial Narrow"/>
                <w:sz w:val="18"/>
                <w:szCs w:val="18"/>
              </w:rPr>
              <w:t>28, 29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00387D0E" w14:textId="77777777" w:rsidR="003978F6" w:rsidRPr="00807BFD" w:rsidRDefault="003978F6" w:rsidP="003978F6">
            <w:pPr>
              <w:rPr>
                <w:rFonts w:ascii="Arial Narrow" w:hAnsi="Arial Narrow"/>
                <w:sz w:val="18"/>
                <w:szCs w:val="18"/>
              </w:rPr>
            </w:pPr>
            <w:r w:rsidRPr="00807BFD">
              <w:rPr>
                <w:rFonts w:ascii="Arial Narrow" w:hAnsi="Arial Narrow"/>
                <w:sz w:val="18"/>
                <w:szCs w:val="18"/>
              </w:rPr>
              <w:t>Non-instruction day</w:t>
            </w:r>
            <w:r>
              <w:rPr>
                <w:rFonts w:ascii="Arial Narrow" w:hAnsi="Arial Narrow"/>
                <w:sz w:val="18"/>
                <w:szCs w:val="18"/>
              </w:rPr>
              <w:t>s</w:t>
            </w:r>
          </w:p>
        </w:tc>
      </w:tr>
    </w:tbl>
    <w:p w14:paraId="4567E73F" w14:textId="612AB987" w:rsidR="00240526" w:rsidRPr="00240526" w:rsidRDefault="00240526" w:rsidP="00062DE6">
      <w:pPr>
        <w:rPr>
          <w:b/>
          <w:sz w:val="20"/>
          <w:szCs w:val="20"/>
        </w:rPr>
      </w:pPr>
    </w:p>
    <w:sectPr w:rsidR="00240526" w:rsidRPr="00240526" w:rsidSect="004A644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431" w:bottom="720" w:left="318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6A27" w14:textId="77777777" w:rsidR="00686626" w:rsidRDefault="00686626">
      <w:r>
        <w:separator/>
      </w:r>
    </w:p>
  </w:endnote>
  <w:endnote w:type="continuationSeparator" w:id="0">
    <w:p w14:paraId="181810F1" w14:textId="77777777" w:rsidR="00686626" w:rsidRDefault="00686626">
      <w:r>
        <w:continuationSeparator/>
      </w:r>
    </w:p>
  </w:endnote>
  <w:endnote w:type="continuationNotice" w:id="1">
    <w:p w14:paraId="5C501B03" w14:textId="77777777" w:rsidR="00686626" w:rsidRDefault="006866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FAAC" w14:textId="77777777" w:rsidR="00667292" w:rsidRDefault="00667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494F" w14:textId="77777777" w:rsidR="00BB2B30" w:rsidRDefault="00BB2B30" w:rsidP="00D955C7">
    <w:pPr>
      <w:pStyle w:val="Footer"/>
      <w:tabs>
        <w:tab w:val="clear" w:pos="4320"/>
        <w:tab w:val="clear" w:pos="8640"/>
      </w:tabs>
      <w:jc w:val="both"/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28A20867" wp14:editId="54F4FE47">
          <wp:simplePos x="0" y="0"/>
          <wp:positionH relativeFrom="page">
            <wp:posOffset>2193925</wp:posOffset>
          </wp:positionH>
          <wp:positionV relativeFrom="paragraph">
            <wp:posOffset>0</wp:posOffset>
          </wp:positionV>
          <wp:extent cx="3384000" cy="219600"/>
          <wp:effectExtent l="0" t="0" r="0" b="9525"/>
          <wp:wrapTight wrapText="bothSides">
            <wp:wrapPolygon edited="0">
              <wp:start x="0" y="0"/>
              <wp:lineTo x="0" y="20661"/>
              <wp:lineTo x="21401" y="20661"/>
              <wp:lineTo x="2140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agline_colou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84000" cy="21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3379" w14:textId="77777777" w:rsidR="00667292" w:rsidRDefault="00667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E1AA" w14:textId="77777777" w:rsidR="00686626" w:rsidRDefault="00686626">
      <w:r>
        <w:separator/>
      </w:r>
    </w:p>
  </w:footnote>
  <w:footnote w:type="continuationSeparator" w:id="0">
    <w:p w14:paraId="74681703" w14:textId="77777777" w:rsidR="00686626" w:rsidRDefault="00686626">
      <w:r>
        <w:continuationSeparator/>
      </w:r>
    </w:p>
  </w:footnote>
  <w:footnote w:type="continuationNotice" w:id="1">
    <w:p w14:paraId="52804A7F" w14:textId="77777777" w:rsidR="00686626" w:rsidRDefault="006866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EC57" w14:textId="77777777" w:rsidR="00667292" w:rsidRDefault="00667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9EB4" w14:textId="77777777" w:rsidR="00667292" w:rsidRDefault="006672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A0CF" w14:textId="77777777" w:rsidR="00667292" w:rsidRDefault="00667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B15F3"/>
    <w:multiLevelType w:val="hybridMultilevel"/>
    <w:tmpl w:val="82FC7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8693B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F000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7484C"/>
    <w:multiLevelType w:val="hybridMultilevel"/>
    <w:tmpl w:val="95E6161E"/>
    <w:lvl w:ilvl="0" w:tplc="954861C6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  <w:b w:val="0"/>
        <w:i w:val="0"/>
        <w:color w:val="000000" w:themeColor="text1"/>
        <w:sz w:val="22"/>
      </w:rPr>
    </w:lvl>
    <w:lvl w:ilvl="1" w:tplc="10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75B442DE"/>
    <w:multiLevelType w:val="hybridMultilevel"/>
    <w:tmpl w:val="E75EB660"/>
    <w:lvl w:ilvl="0" w:tplc="954861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810529">
    <w:abstractNumId w:val="0"/>
  </w:num>
  <w:num w:numId="2" w16cid:durableId="1874489984">
    <w:abstractNumId w:val="2"/>
  </w:num>
  <w:num w:numId="3" w16cid:durableId="2081252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color="white">
      <v:fill color="white"/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9F5"/>
    <w:rsid w:val="00001353"/>
    <w:rsid w:val="000050B4"/>
    <w:rsid w:val="00012333"/>
    <w:rsid w:val="00016E5B"/>
    <w:rsid w:val="00025C1B"/>
    <w:rsid w:val="000312F1"/>
    <w:rsid w:val="00036AD6"/>
    <w:rsid w:val="000417E8"/>
    <w:rsid w:val="000427D9"/>
    <w:rsid w:val="00054890"/>
    <w:rsid w:val="00062DE6"/>
    <w:rsid w:val="00064E9E"/>
    <w:rsid w:val="0006587A"/>
    <w:rsid w:val="00067E5D"/>
    <w:rsid w:val="00070A70"/>
    <w:rsid w:val="000761BA"/>
    <w:rsid w:val="00077270"/>
    <w:rsid w:val="000822AD"/>
    <w:rsid w:val="00087FD9"/>
    <w:rsid w:val="00093A03"/>
    <w:rsid w:val="00093DC5"/>
    <w:rsid w:val="00094951"/>
    <w:rsid w:val="00094E80"/>
    <w:rsid w:val="000950C9"/>
    <w:rsid w:val="000973C3"/>
    <w:rsid w:val="000A5C32"/>
    <w:rsid w:val="000B0EA8"/>
    <w:rsid w:val="000B3082"/>
    <w:rsid w:val="000B5E72"/>
    <w:rsid w:val="000B7E3C"/>
    <w:rsid w:val="000B7FEB"/>
    <w:rsid w:val="000C3566"/>
    <w:rsid w:val="000C404F"/>
    <w:rsid w:val="000D41E1"/>
    <w:rsid w:val="000D47D1"/>
    <w:rsid w:val="000D73E7"/>
    <w:rsid w:val="000F07C4"/>
    <w:rsid w:val="000F31CE"/>
    <w:rsid w:val="000F60EA"/>
    <w:rsid w:val="000F70F2"/>
    <w:rsid w:val="000F72B8"/>
    <w:rsid w:val="000F7420"/>
    <w:rsid w:val="000F7C20"/>
    <w:rsid w:val="001004BB"/>
    <w:rsid w:val="00104C8A"/>
    <w:rsid w:val="001122A7"/>
    <w:rsid w:val="001163CD"/>
    <w:rsid w:val="00117B3D"/>
    <w:rsid w:val="001208EF"/>
    <w:rsid w:val="00126915"/>
    <w:rsid w:val="001278D4"/>
    <w:rsid w:val="0013283F"/>
    <w:rsid w:val="001465D9"/>
    <w:rsid w:val="00147B25"/>
    <w:rsid w:val="00151731"/>
    <w:rsid w:val="0015389B"/>
    <w:rsid w:val="001545CF"/>
    <w:rsid w:val="00164C73"/>
    <w:rsid w:val="00166244"/>
    <w:rsid w:val="00166632"/>
    <w:rsid w:val="00166FEE"/>
    <w:rsid w:val="0017108C"/>
    <w:rsid w:val="0018524A"/>
    <w:rsid w:val="0018745A"/>
    <w:rsid w:val="0019577E"/>
    <w:rsid w:val="00195804"/>
    <w:rsid w:val="001960E1"/>
    <w:rsid w:val="00196E17"/>
    <w:rsid w:val="001A1658"/>
    <w:rsid w:val="001A2C85"/>
    <w:rsid w:val="001B3452"/>
    <w:rsid w:val="001B61C1"/>
    <w:rsid w:val="001C3314"/>
    <w:rsid w:val="001C5801"/>
    <w:rsid w:val="001C6142"/>
    <w:rsid w:val="001C71BA"/>
    <w:rsid w:val="001C739E"/>
    <w:rsid w:val="001D1ABE"/>
    <w:rsid w:val="001D24CD"/>
    <w:rsid w:val="001E15D9"/>
    <w:rsid w:val="001E293C"/>
    <w:rsid w:val="001E3F35"/>
    <w:rsid w:val="001F5CDE"/>
    <w:rsid w:val="001F65CE"/>
    <w:rsid w:val="00202593"/>
    <w:rsid w:val="00203A65"/>
    <w:rsid w:val="00204630"/>
    <w:rsid w:val="00206802"/>
    <w:rsid w:val="00217C40"/>
    <w:rsid w:val="00217F5B"/>
    <w:rsid w:val="002202F2"/>
    <w:rsid w:val="002271DC"/>
    <w:rsid w:val="00230212"/>
    <w:rsid w:val="002306C5"/>
    <w:rsid w:val="002309F7"/>
    <w:rsid w:val="00230AEF"/>
    <w:rsid w:val="00231058"/>
    <w:rsid w:val="00235D27"/>
    <w:rsid w:val="0023618B"/>
    <w:rsid w:val="00236594"/>
    <w:rsid w:val="00240526"/>
    <w:rsid w:val="00240A22"/>
    <w:rsid w:val="00243930"/>
    <w:rsid w:val="00245FFF"/>
    <w:rsid w:val="00250BD0"/>
    <w:rsid w:val="00254F1A"/>
    <w:rsid w:val="00260123"/>
    <w:rsid w:val="002650AF"/>
    <w:rsid w:val="0026592B"/>
    <w:rsid w:val="00265C52"/>
    <w:rsid w:val="00273B41"/>
    <w:rsid w:val="00282469"/>
    <w:rsid w:val="00284339"/>
    <w:rsid w:val="00285B29"/>
    <w:rsid w:val="00294F73"/>
    <w:rsid w:val="00297B2C"/>
    <w:rsid w:val="002A364F"/>
    <w:rsid w:val="002A4B18"/>
    <w:rsid w:val="002A7097"/>
    <w:rsid w:val="002B111C"/>
    <w:rsid w:val="002B3945"/>
    <w:rsid w:val="002B4D86"/>
    <w:rsid w:val="002C30E8"/>
    <w:rsid w:val="002D2953"/>
    <w:rsid w:val="002D3B0D"/>
    <w:rsid w:val="002E0283"/>
    <w:rsid w:val="002E3E89"/>
    <w:rsid w:val="002F1B63"/>
    <w:rsid w:val="002F21DD"/>
    <w:rsid w:val="002F3A92"/>
    <w:rsid w:val="002F739C"/>
    <w:rsid w:val="00303419"/>
    <w:rsid w:val="00305238"/>
    <w:rsid w:val="0030650E"/>
    <w:rsid w:val="003158BF"/>
    <w:rsid w:val="0031780E"/>
    <w:rsid w:val="0032311C"/>
    <w:rsid w:val="003271FD"/>
    <w:rsid w:val="00330C9C"/>
    <w:rsid w:val="0033357C"/>
    <w:rsid w:val="00335223"/>
    <w:rsid w:val="00341193"/>
    <w:rsid w:val="00343E3D"/>
    <w:rsid w:val="00351C06"/>
    <w:rsid w:val="003604AA"/>
    <w:rsid w:val="00365405"/>
    <w:rsid w:val="00371292"/>
    <w:rsid w:val="00373A72"/>
    <w:rsid w:val="00374545"/>
    <w:rsid w:val="0038312F"/>
    <w:rsid w:val="0038564E"/>
    <w:rsid w:val="003928E1"/>
    <w:rsid w:val="00394B3C"/>
    <w:rsid w:val="00394F52"/>
    <w:rsid w:val="003978F6"/>
    <w:rsid w:val="003979E9"/>
    <w:rsid w:val="00397DBF"/>
    <w:rsid w:val="003A0C89"/>
    <w:rsid w:val="003A10C8"/>
    <w:rsid w:val="003A17F7"/>
    <w:rsid w:val="003B2883"/>
    <w:rsid w:val="003B2D3B"/>
    <w:rsid w:val="003B386F"/>
    <w:rsid w:val="003C6A3D"/>
    <w:rsid w:val="003D51DA"/>
    <w:rsid w:val="003D7791"/>
    <w:rsid w:val="003E0660"/>
    <w:rsid w:val="003E2CAF"/>
    <w:rsid w:val="003E3A84"/>
    <w:rsid w:val="003F1517"/>
    <w:rsid w:val="003F3EF1"/>
    <w:rsid w:val="004019D0"/>
    <w:rsid w:val="004030CE"/>
    <w:rsid w:val="00403A92"/>
    <w:rsid w:val="00404FD8"/>
    <w:rsid w:val="00414060"/>
    <w:rsid w:val="0041479D"/>
    <w:rsid w:val="004176DA"/>
    <w:rsid w:val="0042191B"/>
    <w:rsid w:val="00426895"/>
    <w:rsid w:val="00426FE8"/>
    <w:rsid w:val="0043063D"/>
    <w:rsid w:val="00436965"/>
    <w:rsid w:val="00437190"/>
    <w:rsid w:val="004428E5"/>
    <w:rsid w:val="00443668"/>
    <w:rsid w:val="00451B7F"/>
    <w:rsid w:val="004548E6"/>
    <w:rsid w:val="004559B5"/>
    <w:rsid w:val="00455DEC"/>
    <w:rsid w:val="004600B5"/>
    <w:rsid w:val="004634F7"/>
    <w:rsid w:val="004675C2"/>
    <w:rsid w:val="00467F5A"/>
    <w:rsid w:val="0047283F"/>
    <w:rsid w:val="00474053"/>
    <w:rsid w:val="004758DB"/>
    <w:rsid w:val="0048633B"/>
    <w:rsid w:val="0049283B"/>
    <w:rsid w:val="00494647"/>
    <w:rsid w:val="004A1D60"/>
    <w:rsid w:val="004A294B"/>
    <w:rsid w:val="004A644E"/>
    <w:rsid w:val="004A654C"/>
    <w:rsid w:val="004A7BD9"/>
    <w:rsid w:val="004B1094"/>
    <w:rsid w:val="004B44FC"/>
    <w:rsid w:val="004C17E0"/>
    <w:rsid w:val="004C1928"/>
    <w:rsid w:val="004C2441"/>
    <w:rsid w:val="004C5C52"/>
    <w:rsid w:val="004D26AC"/>
    <w:rsid w:val="004D2992"/>
    <w:rsid w:val="004D4ECF"/>
    <w:rsid w:val="004D549B"/>
    <w:rsid w:val="004D6728"/>
    <w:rsid w:val="004E0C14"/>
    <w:rsid w:val="004E73E4"/>
    <w:rsid w:val="004E78EC"/>
    <w:rsid w:val="004F0527"/>
    <w:rsid w:val="004F41E3"/>
    <w:rsid w:val="004F63B8"/>
    <w:rsid w:val="004F6B95"/>
    <w:rsid w:val="00502D11"/>
    <w:rsid w:val="005061CA"/>
    <w:rsid w:val="00506E7F"/>
    <w:rsid w:val="005072D3"/>
    <w:rsid w:val="00511B3F"/>
    <w:rsid w:val="00511F32"/>
    <w:rsid w:val="00521EA7"/>
    <w:rsid w:val="00522928"/>
    <w:rsid w:val="0052633B"/>
    <w:rsid w:val="00531FBE"/>
    <w:rsid w:val="0053285D"/>
    <w:rsid w:val="00532BBA"/>
    <w:rsid w:val="0054683C"/>
    <w:rsid w:val="005513FB"/>
    <w:rsid w:val="005571E3"/>
    <w:rsid w:val="005573B6"/>
    <w:rsid w:val="00565019"/>
    <w:rsid w:val="00571C0A"/>
    <w:rsid w:val="00573434"/>
    <w:rsid w:val="00574458"/>
    <w:rsid w:val="00575599"/>
    <w:rsid w:val="005760E8"/>
    <w:rsid w:val="00587EB8"/>
    <w:rsid w:val="0059688D"/>
    <w:rsid w:val="005A0592"/>
    <w:rsid w:val="005A081B"/>
    <w:rsid w:val="005A1C7C"/>
    <w:rsid w:val="005A6102"/>
    <w:rsid w:val="005B48A3"/>
    <w:rsid w:val="005C6E3B"/>
    <w:rsid w:val="005D14E0"/>
    <w:rsid w:val="005D19E0"/>
    <w:rsid w:val="005D4617"/>
    <w:rsid w:val="005D732E"/>
    <w:rsid w:val="005E3983"/>
    <w:rsid w:val="005E4422"/>
    <w:rsid w:val="005E52DB"/>
    <w:rsid w:val="005F1912"/>
    <w:rsid w:val="005F450E"/>
    <w:rsid w:val="005F636A"/>
    <w:rsid w:val="005F6B1C"/>
    <w:rsid w:val="00602123"/>
    <w:rsid w:val="00603314"/>
    <w:rsid w:val="006121A8"/>
    <w:rsid w:val="006204BE"/>
    <w:rsid w:val="0062560F"/>
    <w:rsid w:val="006325B6"/>
    <w:rsid w:val="00632EB9"/>
    <w:rsid w:val="0063421C"/>
    <w:rsid w:val="00644274"/>
    <w:rsid w:val="00647775"/>
    <w:rsid w:val="0065038E"/>
    <w:rsid w:val="006509EA"/>
    <w:rsid w:val="00653978"/>
    <w:rsid w:val="00660B61"/>
    <w:rsid w:val="006619F4"/>
    <w:rsid w:val="00664679"/>
    <w:rsid w:val="00667292"/>
    <w:rsid w:val="00670085"/>
    <w:rsid w:val="00672F5C"/>
    <w:rsid w:val="00677DAE"/>
    <w:rsid w:val="006808DA"/>
    <w:rsid w:val="006820FC"/>
    <w:rsid w:val="00686626"/>
    <w:rsid w:val="00687B72"/>
    <w:rsid w:val="006974EB"/>
    <w:rsid w:val="006A6914"/>
    <w:rsid w:val="006B29F5"/>
    <w:rsid w:val="006B3C4D"/>
    <w:rsid w:val="006C5021"/>
    <w:rsid w:val="006C77C0"/>
    <w:rsid w:val="006D06CA"/>
    <w:rsid w:val="006D1984"/>
    <w:rsid w:val="006D62D0"/>
    <w:rsid w:val="006D6692"/>
    <w:rsid w:val="006E1BF4"/>
    <w:rsid w:val="006E201E"/>
    <w:rsid w:val="006E5D54"/>
    <w:rsid w:val="006E6485"/>
    <w:rsid w:val="006E6B59"/>
    <w:rsid w:val="006E77C7"/>
    <w:rsid w:val="006F47F0"/>
    <w:rsid w:val="00704559"/>
    <w:rsid w:val="00711516"/>
    <w:rsid w:val="007115DC"/>
    <w:rsid w:val="00711B65"/>
    <w:rsid w:val="007121AC"/>
    <w:rsid w:val="0071281A"/>
    <w:rsid w:val="00715C6E"/>
    <w:rsid w:val="00716E89"/>
    <w:rsid w:val="00734E11"/>
    <w:rsid w:val="00743558"/>
    <w:rsid w:val="00745934"/>
    <w:rsid w:val="00747AF5"/>
    <w:rsid w:val="0075440B"/>
    <w:rsid w:val="00767421"/>
    <w:rsid w:val="007709EF"/>
    <w:rsid w:val="00771B53"/>
    <w:rsid w:val="00777915"/>
    <w:rsid w:val="00780EEE"/>
    <w:rsid w:val="00786C1F"/>
    <w:rsid w:val="007969B6"/>
    <w:rsid w:val="00797DEC"/>
    <w:rsid w:val="007A40D3"/>
    <w:rsid w:val="007A7932"/>
    <w:rsid w:val="007A7FFB"/>
    <w:rsid w:val="007B1977"/>
    <w:rsid w:val="007B33B5"/>
    <w:rsid w:val="007B5B53"/>
    <w:rsid w:val="007C125B"/>
    <w:rsid w:val="007C1279"/>
    <w:rsid w:val="007C7406"/>
    <w:rsid w:val="007D031C"/>
    <w:rsid w:val="007E40B6"/>
    <w:rsid w:val="007E4D62"/>
    <w:rsid w:val="007E6079"/>
    <w:rsid w:val="0080081D"/>
    <w:rsid w:val="008036F1"/>
    <w:rsid w:val="00807BFD"/>
    <w:rsid w:val="00817E8C"/>
    <w:rsid w:val="008221F9"/>
    <w:rsid w:val="0082276B"/>
    <w:rsid w:val="00827247"/>
    <w:rsid w:val="00831FF2"/>
    <w:rsid w:val="0083610F"/>
    <w:rsid w:val="0084065A"/>
    <w:rsid w:val="00841EA6"/>
    <w:rsid w:val="00844503"/>
    <w:rsid w:val="008569FE"/>
    <w:rsid w:val="00860F97"/>
    <w:rsid w:val="00862E08"/>
    <w:rsid w:val="0086398C"/>
    <w:rsid w:val="00864FC7"/>
    <w:rsid w:val="00872496"/>
    <w:rsid w:val="008730E2"/>
    <w:rsid w:val="00873A03"/>
    <w:rsid w:val="0087523D"/>
    <w:rsid w:val="0088211D"/>
    <w:rsid w:val="00882C00"/>
    <w:rsid w:val="008852A1"/>
    <w:rsid w:val="008854BB"/>
    <w:rsid w:val="008878E8"/>
    <w:rsid w:val="008938CB"/>
    <w:rsid w:val="00893B41"/>
    <w:rsid w:val="00894D63"/>
    <w:rsid w:val="0089532F"/>
    <w:rsid w:val="0089717B"/>
    <w:rsid w:val="008A4797"/>
    <w:rsid w:val="008A5CFC"/>
    <w:rsid w:val="008B3C8B"/>
    <w:rsid w:val="008B3D9E"/>
    <w:rsid w:val="008C189C"/>
    <w:rsid w:val="008C3395"/>
    <w:rsid w:val="008C42AB"/>
    <w:rsid w:val="008D13D3"/>
    <w:rsid w:val="008D3B19"/>
    <w:rsid w:val="008D7402"/>
    <w:rsid w:val="008E3D15"/>
    <w:rsid w:val="008E62D5"/>
    <w:rsid w:val="008E691F"/>
    <w:rsid w:val="008E7A3E"/>
    <w:rsid w:val="008F3903"/>
    <w:rsid w:val="008F4CC0"/>
    <w:rsid w:val="0090086B"/>
    <w:rsid w:val="0090459D"/>
    <w:rsid w:val="00907C76"/>
    <w:rsid w:val="009121BC"/>
    <w:rsid w:val="00925E27"/>
    <w:rsid w:val="0092673B"/>
    <w:rsid w:val="00926AA7"/>
    <w:rsid w:val="00930A1C"/>
    <w:rsid w:val="00932A0A"/>
    <w:rsid w:val="00933636"/>
    <w:rsid w:val="00936277"/>
    <w:rsid w:val="009409DA"/>
    <w:rsid w:val="00942F4A"/>
    <w:rsid w:val="009453BD"/>
    <w:rsid w:val="0094648F"/>
    <w:rsid w:val="00946ADF"/>
    <w:rsid w:val="00950B58"/>
    <w:rsid w:val="00957B93"/>
    <w:rsid w:val="00965E65"/>
    <w:rsid w:val="00982660"/>
    <w:rsid w:val="00985A98"/>
    <w:rsid w:val="00987F83"/>
    <w:rsid w:val="009907C5"/>
    <w:rsid w:val="00991524"/>
    <w:rsid w:val="009916FA"/>
    <w:rsid w:val="0099171D"/>
    <w:rsid w:val="00991A87"/>
    <w:rsid w:val="00993292"/>
    <w:rsid w:val="00993E1E"/>
    <w:rsid w:val="009974EA"/>
    <w:rsid w:val="009A4095"/>
    <w:rsid w:val="009A6BD7"/>
    <w:rsid w:val="009B729C"/>
    <w:rsid w:val="009B7A58"/>
    <w:rsid w:val="009C1AF6"/>
    <w:rsid w:val="009C6BA5"/>
    <w:rsid w:val="009C6E83"/>
    <w:rsid w:val="009E10E5"/>
    <w:rsid w:val="009E1580"/>
    <w:rsid w:val="009E1E7B"/>
    <w:rsid w:val="009F2DF4"/>
    <w:rsid w:val="009F2EBD"/>
    <w:rsid w:val="00A03859"/>
    <w:rsid w:val="00A03D3C"/>
    <w:rsid w:val="00A118C3"/>
    <w:rsid w:val="00A17D62"/>
    <w:rsid w:val="00A243E8"/>
    <w:rsid w:val="00A251E6"/>
    <w:rsid w:val="00A25F4C"/>
    <w:rsid w:val="00A26E93"/>
    <w:rsid w:val="00A27743"/>
    <w:rsid w:val="00A34800"/>
    <w:rsid w:val="00A350D9"/>
    <w:rsid w:val="00A4427A"/>
    <w:rsid w:val="00A5274D"/>
    <w:rsid w:val="00A53474"/>
    <w:rsid w:val="00A53DE2"/>
    <w:rsid w:val="00A56EA8"/>
    <w:rsid w:val="00A71E8B"/>
    <w:rsid w:val="00A72DFF"/>
    <w:rsid w:val="00A72FFA"/>
    <w:rsid w:val="00A814AC"/>
    <w:rsid w:val="00A8420E"/>
    <w:rsid w:val="00A84366"/>
    <w:rsid w:val="00A91D3E"/>
    <w:rsid w:val="00AA1559"/>
    <w:rsid w:val="00AA24FD"/>
    <w:rsid w:val="00AA392B"/>
    <w:rsid w:val="00AB4105"/>
    <w:rsid w:val="00AB5841"/>
    <w:rsid w:val="00AC2435"/>
    <w:rsid w:val="00AC28A6"/>
    <w:rsid w:val="00AC6E0C"/>
    <w:rsid w:val="00AC7C84"/>
    <w:rsid w:val="00AD0FB6"/>
    <w:rsid w:val="00AD195B"/>
    <w:rsid w:val="00AD3D66"/>
    <w:rsid w:val="00AE0D10"/>
    <w:rsid w:val="00AE3B46"/>
    <w:rsid w:val="00AE45F5"/>
    <w:rsid w:val="00AE492B"/>
    <w:rsid w:val="00AF3503"/>
    <w:rsid w:val="00AF4778"/>
    <w:rsid w:val="00AF50B9"/>
    <w:rsid w:val="00B0007B"/>
    <w:rsid w:val="00B05986"/>
    <w:rsid w:val="00B05C87"/>
    <w:rsid w:val="00B068CC"/>
    <w:rsid w:val="00B14F0A"/>
    <w:rsid w:val="00B16287"/>
    <w:rsid w:val="00B16F48"/>
    <w:rsid w:val="00B17A4F"/>
    <w:rsid w:val="00B21109"/>
    <w:rsid w:val="00B21C60"/>
    <w:rsid w:val="00B22553"/>
    <w:rsid w:val="00B23DD7"/>
    <w:rsid w:val="00B2630F"/>
    <w:rsid w:val="00B273C5"/>
    <w:rsid w:val="00B32F92"/>
    <w:rsid w:val="00B34314"/>
    <w:rsid w:val="00B41AD3"/>
    <w:rsid w:val="00B43E5F"/>
    <w:rsid w:val="00B51C7D"/>
    <w:rsid w:val="00B53AD5"/>
    <w:rsid w:val="00B550ED"/>
    <w:rsid w:val="00B565B8"/>
    <w:rsid w:val="00B62F72"/>
    <w:rsid w:val="00B71DEE"/>
    <w:rsid w:val="00B76947"/>
    <w:rsid w:val="00B87329"/>
    <w:rsid w:val="00B9556D"/>
    <w:rsid w:val="00B9721D"/>
    <w:rsid w:val="00BA2E6E"/>
    <w:rsid w:val="00BA2FE5"/>
    <w:rsid w:val="00BA485E"/>
    <w:rsid w:val="00BA48FB"/>
    <w:rsid w:val="00BA5619"/>
    <w:rsid w:val="00BB246C"/>
    <w:rsid w:val="00BB2B30"/>
    <w:rsid w:val="00BB40F2"/>
    <w:rsid w:val="00BB4187"/>
    <w:rsid w:val="00BB4F19"/>
    <w:rsid w:val="00BC11E6"/>
    <w:rsid w:val="00BC1A74"/>
    <w:rsid w:val="00BC24D8"/>
    <w:rsid w:val="00BC59F1"/>
    <w:rsid w:val="00BC634F"/>
    <w:rsid w:val="00BD5051"/>
    <w:rsid w:val="00BF2278"/>
    <w:rsid w:val="00BF2E27"/>
    <w:rsid w:val="00BF6527"/>
    <w:rsid w:val="00BF6CF5"/>
    <w:rsid w:val="00BF6DA2"/>
    <w:rsid w:val="00C04368"/>
    <w:rsid w:val="00C06B10"/>
    <w:rsid w:val="00C10163"/>
    <w:rsid w:val="00C1031C"/>
    <w:rsid w:val="00C11BC6"/>
    <w:rsid w:val="00C13520"/>
    <w:rsid w:val="00C14C87"/>
    <w:rsid w:val="00C14E29"/>
    <w:rsid w:val="00C161C4"/>
    <w:rsid w:val="00C2475A"/>
    <w:rsid w:val="00C4150F"/>
    <w:rsid w:val="00C42344"/>
    <w:rsid w:val="00C45929"/>
    <w:rsid w:val="00C46E42"/>
    <w:rsid w:val="00C473E8"/>
    <w:rsid w:val="00C500AC"/>
    <w:rsid w:val="00C559EE"/>
    <w:rsid w:val="00C578A7"/>
    <w:rsid w:val="00C66BE9"/>
    <w:rsid w:val="00C75D1C"/>
    <w:rsid w:val="00C76244"/>
    <w:rsid w:val="00C772D0"/>
    <w:rsid w:val="00C81B66"/>
    <w:rsid w:val="00C90A09"/>
    <w:rsid w:val="00C941EC"/>
    <w:rsid w:val="00CA4972"/>
    <w:rsid w:val="00CB663C"/>
    <w:rsid w:val="00CB7356"/>
    <w:rsid w:val="00CD5233"/>
    <w:rsid w:val="00CD6DF7"/>
    <w:rsid w:val="00CE4A54"/>
    <w:rsid w:val="00CE5B33"/>
    <w:rsid w:val="00CE67E1"/>
    <w:rsid w:val="00CE7E95"/>
    <w:rsid w:val="00CF0C05"/>
    <w:rsid w:val="00D02CA8"/>
    <w:rsid w:val="00D069EB"/>
    <w:rsid w:val="00D06CFC"/>
    <w:rsid w:val="00D1508F"/>
    <w:rsid w:val="00D1651C"/>
    <w:rsid w:val="00D2379A"/>
    <w:rsid w:val="00D32AFA"/>
    <w:rsid w:val="00D345D2"/>
    <w:rsid w:val="00D363C5"/>
    <w:rsid w:val="00D4495D"/>
    <w:rsid w:val="00D52306"/>
    <w:rsid w:val="00D54D66"/>
    <w:rsid w:val="00D5629E"/>
    <w:rsid w:val="00D56AC1"/>
    <w:rsid w:val="00D615D7"/>
    <w:rsid w:val="00D6606E"/>
    <w:rsid w:val="00D70B19"/>
    <w:rsid w:val="00D75030"/>
    <w:rsid w:val="00D77384"/>
    <w:rsid w:val="00D77ECE"/>
    <w:rsid w:val="00D80752"/>
    <w:rsid w:val="00D81817"/>
    <w:rsid w:val="00D93D03"/>
    <w:rsid w:val="00D942E3"/>
    <w:rsid w:val="00D955C7"/>
    <w:rsid w:val="00D971FE"/>
    <w:rsid w:val="00DA2437"/>
    <w:rsid w:val="00DB0FEB"/>
    <w:rsid w:val="00DB1531"/>
    <w:rsid w:val="00DB4C07"/>
    <w:rsid w:val="00DC0E7C"/>
    <w:rsid w:val="00DC49AD"/>
    <w:rsid w:val="00DC52E9"/>
    <w:rsid w:val="00DD0348"/>
    <w:rsid w:val="00DD4025"/>
    <w:rsid w:val="00DD52D7"/>
    <w:rsid w:val="00DE410C"/>
    <w:rsid w:val="00DF0780"/>
    <w:rsid w:val="00DF0C2E"/>
    <w:rsid w:val="00DF126D"/>
    <w:rsid w:val="00E002D2"/>
    <w:rsid w:val="00E00CDA"/>
    <w:rsid w:val="00E07686"/>
    <w:rsid w:val="00E07D03"/>
    <w:rsid w:val="00E144C2"/>
    <w:rsid w:val="00E14CDE"/>
    <w:rsid w:val="00E25E79"/>
    <w:rsid w:val="00E27351"/>
    <w:rsid w:val="00E316A7"/>
    <w:rsid w:val="00E40EC2"/>
    <w:rsid w:val="00E442FF"/>
    <w:rsid w:val="00E45866"/>
    <w:rsid w:val="00E46812"/>
    <w:rsid w:val="00E54DB7"/>
    <w:rsid w:val="00E563DB"/>
    <w:rsid w:val="00E602EA"/>
    <w:rsid w:val="00E63C89"/>
    <w:rsid w:val="00E7037C"/>
    <w:rsid w:val="00E72739"/>
    <w:rsid w:val="00E73E56"/>
    <w:rsid w:val="00E75655"/>
    <w:rsid w:val="00E92CC7"/>
    <w:rsid w:val="00E9675E"/>
    <w:rsid w:val="00EA1A21"/>
    <w:rsid w:val="00EA26E8"/>
    <w:rsid w:val="00EA368F"/>
    <w:rsid w:val="00EA559A"/>
    <w:rsid w:val="00EA7635"/>
    <w:rsid w:val="00EB5DCF"/>
    <w:rsid w:val="00ED53D0"/>
    <w:rsid w:val="00ED735C"/>
    <w:rsid w:val="00EE3E2F"/>
    <w:rsid w:val="00EE4C15"/>
    <w:rsid w:val="00EE6537"/>
    <w:rsid w:val="00EE6AE1"/>
    <w:rsid w:val="00EF0718"/>
    <w:rsid w:val="00EF2249"/>
    <w:rsid w:val="00EF50E9"/>
    <w:rsid w:val="00F01D13"/>
    <w:rsid w:val="00F05097"/>
    <w:rsid w:val="00F1044F"/>
    <w:rsid w:val="00F122F3"/>
    <w:rsid w:val="00F128E1"/>
    <w:rsid w:val="00F14298"/>
    <w:rsid w:val="00F202F2"/>
    <w:rsid w:val="00F23C71"/>
    <w:rsid w:val="00F242D4"/>
    <w:rsid w:val="00F275E7"/>
    <w:rsid w:val="00F300FA"/>
    <w:rsid w:val="00F31D9C"/>
    <w:rsid w:val="00F3528A"/>
    <w:rsid w:val="00F43D2F"/>
    <w:rsid w:val="00F45147"/>
    <w:rsid w:val="00F536C9"/>
    <w:rsid w:val="00F55BA7"/>
    <w:rsid w:val="00F57C75"/>
    <w:rsid w:val="00F60180"/>
    <w:rsid w:val="00F60E6E"/>
    <w:rsid w:val="00F61FB4"/>
    <w:rsid w:val="00F61FFE"/>
    <w:rsid w:val="00F672A1"/>
    <w:rsid w:val="00F711E6"/>
    <w:rsid w:val="00F71976"/>
    <w:rsid w:val="00F7243E"/>
    <w:rsid w:val="00F80162"/>
    <w:rsid w:val="00F85231"/>
    <w:rsid w:val="00F9371B"/>
    <w:rsid w:val="00F9732C"/>
    <w:rsid w:val="00F97ABD"/>
    <w:rsid w:val="00FA7DAA"/>
    <w:rsid w:val="00FB051B"/>
    <w:rsid w:val="00FB0CFB"/>
    <w:rsid w:val="00FB495B"/>
    <w:rsid w:val="00FB4970"/>
    <w:rsid w:val="00FB652F"/>
    <w:rsid w:val="00FB7D8C"/>
    <w:rsid w:val="00FC68AF"/>
    <w:rsid w:val="00FD0011"/>
    <w:rsid w:val="00FD7216"/>
    <w:rsid w:val="00FD7277"/>
    <w:rsid w:val="00FD79F6"/>
    <w:rsid w:val="01F5F27A"/>
    <w:rsid w:val="0A80BC40"/>
    <w:rsid w:val="1AB753FA"/>
    <w:rsid w:val="1EE19DED"/>
    <w:rsid w:val="2EE3E3BE"/>
    <w:rsid w:val="60892F8F"/>
    <w:rsid w:val="67A2F7B7"/>
    <w:rsid w:val="6F6EF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ddd"/>
    </o:shapedefaults>
    <o:shapelayout v:ext="edit">
      <o:idmap v:ext="edit" data="2"/>
    </o:shapelayout>
  </w:shapeDefaults>
  <w:decimalSymbol w:val="."/>
  <w:listSeparator w:val=","/>
  <w14:docId w14:val="0D984471"/>
  <w15:chartTrackingRefBased/>
  <w15:docId w15:val="{0AE08CDD-5F61-4464-9DCF-BA6EF791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5E6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0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54F1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4F41E3"/>
    <w:pPr>
      <w:pBdr>
        <w:bottom w:val="single" w:sz="4" w:space="1" w:color="auto"/>
      </w:pBdr>
      <w:jc w:val="center"/>
    </w:pPr>
    <w:rPr>
      <w:rFonts w:ascii="Arial" w:eastAsia="Batang" w:hAnsi="Arial" w:cs="Arial"/>
      <w:b/>
      <w:bCs/>
      <w:caps/>
      <w:sz w:val="28"/>
      <w:szCs w:val="28"/>
    </w:rPr>
  </w:style>
  <w:style w:type="paragraph" w:customStyle="1" w:styleId="Title-123">
    <w:name w:val="Title-123"/>
    <w:basedOn w:val="Normal"/>
    <w:autoRedefine/>
    <w:rsid w:val="004F41E3"/>
    <w:pPr>
      <w:keepNext/>
      <w:spacing w:before="120"/>
    </w:pPr>
    <w:rPr>
      <w:rFonts w:ascii="Arial" w:hAnsi="Arial" w:cs="Arial"/>
      <w:b/>
      <w:smallCaps/>
      <w:sz w:val="20"/>
      <w:szCs w:val="20"/>
    </w:rPr>
  </w:style>
  <w:style w:type="paragraph" w:styleId="Header">
    <w:name w:val="header"/>
    <w:basedOn w:val="Normal"/>
    <w:rsid w:val="007E40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E40B6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uiPriority w:val="99"/>
    <w:rsid w:val="00873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0"/>
    </w:pPr>
    <w:rPr>
      <w:rFonts w:ascii="Courier New" w:hAnsi="Courier New" w:cs="Courier New"/>
      <w:sz w:val="20"/>
      <w:szCs w:val="20"/>
      <w:lang w:eastAsia="en-CA"/>
    </w:rPr>
  </w:style>
  <w:style w:type="character" w:customStyle="1" w:styleId="co41">
    <w:name w:val="co41"/>
    <w:rsid w:val="008730E2"/>
    <w:rPr>
      <w:rFonts w:ascii="Courier New" w:hAnsi="Courier New" w:cs="Courier New" w:hint="default"/>
      <w:color w:val="444444"/>
    </w:rPr>
  </w:style>
  <w:style w:type="character" w:customStyle="1" w:styleId="HTMLPreformattedChar">
    <w:name w:val="HTML Preformatted Char"/>
    <w:link w:val="HTMLPreformatted"/>
    <w:uiPriority w:val="99"/>
    <w:rsid w:val="005A059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24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dhadda\Downloads\2026-2027-Instructional-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86003687-1d09-454a-a0ea-ad8f1346a0cf">INSITE-963773530-62</_dlc_DocId>
    <_dlc_DocIdUrl xmlns="86003687-1d09-454a-a0ea-ad8f1346a0cf">
      <Url>https://insite.cbe.ab.ca/news-events/events-calendars/calendars/_layouts/15/DocIdRedir.aspx?ID=INSITE-963773530-62</Url>
      <Description>INSITE-963773530-62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98839E5C6FE40A94018C3F90BA831" ma:contentTypeVersion="8" ma:contentTypeDescription="Create a new document." ma:contentTypeScope="" ma:versionID="2514213a1eaad27722697223c9ed5f98">
  <xsd:schema xmlns:xsd="http://www.w3.org/2001/XMLSchema" xmlns:xs="http://www.w3.org/2001/XMLSchema" xmlns:p="http://schemas.microsoft.com/office/2006/metadata/properties" xmlns:ns1="http://schemas.microsoft.com/sharepoint/v3" xmlns:ns2="86003687-1d09-454a-a0ea-ad8f1346a0cf" targetNamespace="http://schemas.microsoft.com/office/2006/metadata/properties" ma:root="true" ma:fieldsID="cc0d572d97499df023bbee9d0b130808" ns1:_="" ns2:_="">
    <xsd:import namespace="http://schemas.microsoft.com/sharepoint/v3"/>
    <xsd:import namespace="86003687-1d09-454a-a0ea-ad8f1346a0c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03687-1d09-454a-a0ea-ad8f1346a0c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FF47-68C0-470B-B20C-B03A6BC682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6003687-1d09-454a-a0ea-ad8f1346a0cf"/>
  </ds:schemaRefs>
</ds:datastoreItem>
</file>

<file path=customXml/itemProps2.xml><?xml version="1.0" encoding="utf-8"?>
<ds:datastoreItem xmlns:ds="http://schemas.openxmlformats.org/officeDocument/2006/customXml" ds:itemID="{809AF356-5DE8-444C-9436-D9845E0490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8D73702-4673-457C-9A32-5DB027240A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00782-8B69-46A9-BF64-349C0D167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6003687-1d09-454a-a0ea-ad8f1346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B0463C-88D5-4856-8FB9-9256B9C8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2026-2027-Instructional-Calendar</Template>
  <TotalTime>1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Instructional Calendar</vt:lpstr>
    </vt:vector>
  </TitlesOfParts>
  <Company>The Calgary Board of Education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Instructional Calendar</dc:title>
  <dc:subject>2024-2025 Traditional Calendar</dc:subject>
  <dc:creator>Avtar K Dhadda</dc:creator>
  <cp:keywords>CBE system calendar, school calendar, start day, end day, system-wide days, professional development day, PD day, non-instructional day, NID, organizational day</cp:keywords>
  <dc:description/>
  <cp:lastModifiedBy>Dhadda, Avtar K</cp:lastModifiedBy>
  <cp:revision>3</cp:revision>
  <cp:lastPrinted>2026-07-22T14:58:00Z</cp:lastPrinted>
  <dcterms:created xsi:type="dcterms:W3CDTF">2026-06-05T18:46:00Z</dcterms:created>
  <dcterms:modified xsi:type="dcterms:W3CDTF">2026-07-22T14:58:00Z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0x010100B1B98839E5C6FE40A94018C3F90BA831</vt:lpwstr>
  </property>
  <property fmtid="{D5CDD505-2E9C-101B-9397-08002B2CF9AE}" pid="3" name="Order">
    <vt:r8>21027300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_dlc_DocIdItemGuid">
    <vt:lpwstr>72dcdeea-2ce7-4503-858a-e6027f268cb2</vt:lpwstr>
  </property>
</Properties>
</file>